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2AD83D" w14:textId="1BCC9743" w:rsidR="00927FEA" w:rsidRPr="0014684C" w:rsidRDefault="00362D9B" w:rsidP="00043243">
      <w:pPr>
        <w:pStyle w:val="Heading1"/>
        <w:jc w:val="center"/>
        <w:rPr>
          <w:lang w:val="en-GB"/>
        </w:rPr>
      </w:pPr>
      <w:r w:rsidRPr="0014684C">
        <w:rPr>
          <w:lang w:val="en-GB"/>
        </w:rPr>
        <w:t>Abstract</w:t>
      </w:r>
    </w:p>
    <w:p w14:paraId="753D4AB2" w14:textId="77777777" w:rsidR="00043243" w:rsidRPr="00F2036E" w:rsidRDefault="00043243" w:rsidP="00043243">
      <w:pPr>
        <w:pStyle w:val="TitelderAnmeldung"/>
        <w:spacing w:before="240" w:after="240"/>
        <w:rPr>
          <w:lang w:val="en-GB"/>
        </w:rPr>
      </w:pPr>
      <w:r w:rsidRPr="00F2036E">
        <w:rPr>
          <w:lang w:val="en-GB"/>
        </w:rPr>
        <w:t>Method for establishing a diagnosis of a component by means of acoustic emission</w:t>
      </w:r>
    </w:p>
    <w:p w14:paraId="12D3B0F2" w14:textId="28931D25" w:rsidR="00F2036E" w:rsidRPr="00F2036E" w:rsidRDefault="00F2036E" w:rsidP="00F2036E">
      <w:pPr>
        <w:rPr>
          <w:lang w:val="en-GB"/>
        </w:rPr>
      </w:pPr>
      <w:r w:rsidRPr="00F2036E">
        <w:rPr>
          <w:lang w:val="en-GB"/>
        </w:rPr>
        <w:t xml:space="preserve">The invention relates to a method for establishing a diagnosis of a component (100), in particular a valve, by means of acoustic emission examination, which component (100) is installed in a pipeline (200), which pipeline (200) is designed for guiding a fluid along a flow path in a flow guiding direction (201), wherein the diagnosis of the component (100) is established taking into account a first acoustic emission sensor signal and a second acoustic emission sensor signal, wherein a distinguishing feature between the first acoustic emission sensor signal and the second acoustic emission sensor signal is taken into account for the establishment of the diagnosis, wherein the first acoustic emission sensor signal is output from one of at least one acoustic emission sensor (2. 1, 2.2). </w:t>
      </w:r>
      <w:r>
        <w:rPr>
          <w:lang w:val="en-GB"/>
        </w:rPr>
        <w:t xml:space="preserve">Thereby, a </w:t>
      </w:r>
      <w:r w:rsidRPr="00F2036E">
        <w:rPr>
          <w:lang w:val="en-GB"/>
        </w:rPr>
        <w:t>first acoustic emission signal has been detected at a first position (51) on the pipeline by the respective at least one acoustic emission sensor (2.1, 2.2)</w:t>
      </w:r>
      <w:r>
        <w:rPr>
          <w:lang w:val="en-GB"/>
        </w:rPr>
        <w:t xml:space="preserve">, wherein </w:t>
      </w:r>
      <w:r w:rsidRPr="00F2036E">
        <w:rPr>
          <w:lang w:val="en-GB"/>
        </w:rPr>
        <w:t>the first acoustic emission</w:t>
      </w:r>
      <w:r>
        <w:rPr>
          <w:lang w:val="en-GB"/>
        </w:rPr>
        <w:t xml:space="preserve"> sensor</w:t>
      </w:r>
      <w:r w:rsidRPr="00F2036E">
        <w:rPr>
          <w:lang w:val="en-GB"/>
        </w:rPr>
        <w:t xml:space="preserve"> signal output by the respective at least one acoustic emission sensor (2.1, 2.2) corresponds to the detected first acoustic emission signal, wherein the first position (51) is located at a height of the component (100) installed in the pipeline (200) as viewed in the flow guiding direction (201). Further, the second acoustic emission sensor signal has been output by one of the at least one acoustic emission sensors (2.1, 2.2), wherein a second acoustic emission signal has been detected by the respective at least one acoustic emission sensor (2.1, 2.2) at a second position (52) on the pipeline (200), wherein the second acoustic emission </w:t>
      </w:r>
      <w:r>
        <w:rPr>
          <w:lang w:val="en-GB"/>
        </w:rPr>
        <w:t xml:space="preserve">sensor </w:t>
      </w:r>
      <w:r w:rsidRPr="00F2036E">
        <w:rPr>
          <w:lang w:val="en-GB"/>
        </w:rPr>
        <w:t>signal output by the respective at least one acoustic emission sensor (2. 1, 2.2) corresponds to the detected second acoustic emission signal, wherein the second position (52) is located on the pipeline (200) at a distance from the first position (51) in the flow guiding direction (201) or against the flow guiding direction (201) from the first position (51).</w:t>
      </w:r>
    </w:p>
    <w:p w14:paraId="5F124461" w14:textId="0C39B89D" w:rsidR="00927FEA" w:rsidRPr="00A87098" w:rsidRDefault="00927FEA">
      <w:pPr>
        <w:jc w:val="right"/>
      </w:pPr>
      <w:r w:rsidRPr="00A87098">
        <w:rPr>
          <w:lang w:val="en-GB"/>
        </w:rPr>
        <w:t xml:space="preserve"> </w:t>
      </w:r>
      <w:r w:rsidRPr="00A87098">
        <w:t>(Fig. </w:t>
      </w:r>
      <w:r w:rsidR="009D2C33" w:rsidRPr="00A87098">
        <w:t>1</w:t>
      </w:r>
      <w:r w:rsidRPr="00A87098">
        <w:t>)</w:t>
      </w:r>
    </w:p>
    <w:sectPr w:rsidR="00927FEA" w:rsidRPr="00A87098" w:rsidSect="00FC6219">
      <w:headerReference w:type="default" r:id="rId7"/>
      <w:footerReference w:type="default" r:id="rId8"/>
      <w:pgSz w:w="11907" w:h="16840" w:code="9"/>
      <w:pgMar w:top="567" w:right="1247" w:bottom="1985" w:left="2155" w:header="567" w:footer="851" w:gutter="0"/>
      <w:paperSrc w:first="2" w:other="2"/>
      <w:lnNumType w:countBy="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12A27D" w14:textId="77777777" w:rsidR="00EF49A2" w:rsidRDefault="00EF49A2">
      <w:r>
        <w:separator/>
      </w:r>
    </w:p>
  </w:endnote>
  <w:endnote w:type="continuationSeparator" w:id="0">
    <w:p w14:paraId="34B4A73B" w14:textId="77777777" w:rsidR="00EF49A2" w:rsidRDefault="00EF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rporateSBQ">
    <w:altName w:val="Calibri"/>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F74AC" w14:textId="0C39132B" w:rsidR="00E5059A" w:rsidRPr="00FC6219" w:rsidRDefault="00E5059A">
    <w:pPr>
      <w:pStyle w:val="Footer"/>
      <w:tabs>
        <w:tab w:val="clear" w:pos="4536"/>
        <w:tab w:val="clear" w:pos="9072"/>
        <w:tab w:val="right" w:pos="8505"/>
      </w:tabs>
      <w:spacing w:after="0" w:line="240" w:lineRule="auto"/>
      <w:jc w:val="left"/>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1B0B16" w14:textId="77777777" w:rsidR="00EF49A2" w:rsidRDefault="00EF49A2">
      <w:r>
        <w:separator/>
      </w:r>
    </w:p>
  </w:footnote>
  <w:footnote w:type="continuationSeparator" w:id="0">
    <w:p w14:paraId="21B603B2" w14:textId="77777777" w:rsidR="00EF49A2" w:rsidRDefault="00EF49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A823F1" w14:textId="385A34DD" w:rsidR="00E5059A" w:rsidRPr="00FC6219" w:rsidRDefault="00E5059A" w:rsidP="00FC6219">
    <w:pPr>
      <w:pStyle w:val="Header"/>
      <w:tabs>
        <w:tab w:val="clear" w:pos="9072"/>
        <w:tab w:val="right" w:pos="8364"/>
      </w:tabs>
      <w:spacing w:after="0" w:line="240" w:lineRule="auto"/>
      <w:jc w:val="left"/>
      <w:rPr>
        <w:rStyle w:val="PageNumber"/>
        <w:sz w:val="18"/>
        <w:szCs w:val="18"/>
      </w:rPr>
    </w:pPr>
  </w:p>
  <w:p w14:paraId="4977A121" w14:textId="77777777" w:rsidR="00E5059A" w:rsidRPr="00FC6219" w:rsidRDefault="00E5059A" w:rsidP="00FC6219">
    <w:pPr>
      <w:pStyle w:val="Header"/>
      <w:tabs>
        <w:tab w:val="clear" w:pos="9072"/>
        <w:tab w:val="right" w:pos="8364"/>
      </w:tabs>
      <w:spacing w:after="0" w:line="240" w:lineRule="auto"/>
      <w:jc w:val="left"/>
      <w:rPr>
        <w:rStyle w:val="PageNumber"/>
        <w:sz w:val="18"/>
        <w:szCs w:val="18"/>
      </w:rPr>
    </w:pPr>
  </w:p>
  <w:p w14:paraId="0D6D3AE5" w14:textId="77777777" w:rsidR="00E5059A" w:rsidRDefault="00E5059A" w:rsidP="00FC6219">
    <w:pPr>
      <w:pStyle w:val="Header"/>
      <w:tabs>
        <w:tab w:val="clear" w:pos="9072"/>
        <w:tab w:val="right" w:pos="8364"/>
      </w:tabs>
      <w:spacing w:after="0" w:line="240" w:lineRule="auto"/>
      <w:jc w:val="left"/>
      <w:rPr>
        <w:rStyle w:val="PageNumber"/>
        <w:sz w:val="18"/>
        <w:szCs w:val="18"/>
      </w:rPr>
    </w:pPr>
  </w:p>
  <w:p w14:paraId="327916BE" w14:textId="77777777" w:rsidR="00E5059A" w:rsidRPr="00FC6219" w:rsidRDefault="00E5059A" w:rsidP="00FC6219">
    <w:pPr>
      <w:pStyle w:val="Header"/>
      <w:tabs>
        <w:tab w:val="clear" w:pos="9072"/>
        <w:tab w:val="right" w:pos="8364"/>
      </w:tabs>
      <w:spacing w:after="0" w:line="240" w:lineRule="auto"/>
      <w:jc w:val="left"/>
      <w:rPr>
        <w:rStyle w:val="PageNumber"/>
        <w:sz w:val="18"/>
        <w:szCs w:val="18"/>
      </w:rPr>
    </w:pPr>
  </w:p>
  <w:p w14:paraId="6A6A4FA9" w14:textId="77777777" w:rsidR="00E5059A" w:rsidRPr="00FC6219" w:rsidRDefault="00E5059A" w:rsidP="00FC6219">
    <w:pPr>
      <w:pStyle w:val="Header"/>
      <w:tabs>
        <w:tab w:val="clear" w:pos="9072"/>
        <w:tab w:val="right" w:pos="8364"/>
      </w:tabs>
      <w:spacing w:after="0" w:line="240" w:lineRule="auto"/>
      <w:jc w:val="left"/>
      <w:rPr>
        <w:rStyle w:val="PageNumber"/>
        <w:sz w:val="18"/>
        <w:szCs w:val="18"/>
      </w:rPr>
    </w:pPr>
  </w:p>
  <w:p w14:paraId="0B7F0208" w14:textId="675A4024" w:rsidR="00E5059A" w:rsidRDefault="00A87098">
    <w:pPr>
      <w:pStyle w:val="Header"/>
      <w:tabs>
        <w:tab w:val="clear" w:pos="9072"/>
        <w:tab w:val="right" w:pos="8364"/>
      </w:tabs>
      <w:jc w:val="center"/>
    </w:pPr>
    <w:r>
      <w:rPr>
        <w:rStyle w:val="PageNumber"/>
      </w:rPr>
      <w:t>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67871"/>
    <w:multiLevelType w:val="singleLevel"/>
    <w:tmpl w:val="4E88312A"/>
    <w:lvl w:ilvl="0">
      <w:start w:val="1"/>
      <w:numFmt w:val="lowerLetter"/>
      <w:lvlText w:val="%1)"/>
      <w:legacy w:legacy="1" w:legacySpace="0" w:legacyIndent="283"/>
      <w:lvlJc w:val="left"/>
      <w:pPr>
        <w:ind w:left="567" w:hanging="283"/>
      </w:pPr>
    </w:lvl>
  </w:abstractNum>
  <w:abstractNum w:abstractNumId="1" w15:restartNumberingAfterBreak="0">
    <w:nsid w:val="15D544CC"/>
    <w:multiLevelType w:val="hybridMultilevel"/>
    <w:tmpl w:val="FC028B2E"/>
    <w:lvl w:ilvl="0" w:tplc="9FD0688A">
      <w:start w:val="106"/>
      <w:numFmt w:val="bullet"/>
      <w:lvlText w:val=""/>
      <w:lvlJc w:val="left"/>
      <w:pPr>
        <w:ind w:left="720" w:hanging="360"/>
      </w:pPr>
      <w:rPr>
        <w:rFonts w:ascii="Wingdings" w:eastAsia="Times New Roman" w:hAnsi="Wingdings" w:cs="Times New Roman"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1BA95375"/>
    <w:multiLevelType w:val="hybridMultilevel"/>
    <w:tmpl w:val="FC8C50D0"/>
    <w:lvl w:ilvl="0" w:tplc="36803360">
      <w:start w:val="1"/>
      <w:numFmt w:val="lowerLetter"/>
      <w:pStyle w:val="Anspruchsmerkmal"/>
      <w:lvlText w:val="%1)"/>
      <w:lvlJc w:val="left"/>
      <w:pPr>
        <w:ind w:left="1145" w:hanging="360"/>
      </w:pPr>
    </w:lvl>
    <w:lvl w:ilvl="1" w:tplc="08070019" w:tentative="1">
      <w:start w:val="1"/>
      <w:numFmt w:val="lowerLetter"/>
      <w:lvlText w:val="%2."/>
      <w:lvlJc w:val="left"/>
      <w:pPr>
        <w:ind w:left="1865" w:hanging="360"/>
      </w:pPr>
    </w:lvl>
    <w:lvl w:ilvl="2" w:tplc="0807001B" w:tentative="1">
      <w:start w:val="1"/>
      <w:numFmt w:val="lowerRoman"/>
      <w:lvlText w:val="%3."/>
      <w:lvlJc w:val="right"/>
      <w:pPr>
        <w:ind w:left="2585" w:hanging="180"/>
      </w:pPr>
    </w:lvl>
    <w:lvl w:ilvl="3" w:tplc="0807000F" w:tentative="1">
      <w:start w:val="1"/>
      <w:numFmt w:val="decimal"/>
      <w:lvlText w:val="%4."/>
      <w:lvlJc w:val="left"/>
      <w:pPr>
        <w:ind w:left="3305" w:hanging="360"/>
      </w:pPr>
    </w:lvl>
    <w:lvl w:ilvl="4" w:tplc="08070019" w:tentative="1">
      <w:start w:val="1"/>
      <w:numFmt w:val="lowerLetter"/>
      <w:lvlText w:val="%5."/>
      <w:lvlJc w:val="left"/>
      <w:pPr>
        <w:ind w:left="4025" w:hanging="360"/>
      </w:pPr>
    </w:lvl>
    <w:lvl w:ilvl="5" w:tplc="0807001B" w:tentative="1">
      <w:start w:val="1"/>
      <w:numFmt w:val="lowerRoman"/>
      <w:lvlText w:val="%6."/>
      <w:lvlJc w:val="right"/>
      <w:pPr>
        <w:ind w:left="4745" w:hanging="180"/>
      </w:pPr>
    </w:lvl>
    <w:lvl w:ilvl="6" w:tplc="0807000F" w:tentative="1">
      <w:start w:val="1"/>
      <w:numFmt w:val="decimal"/>
      <w:lvlText w:val="%7."/>
      <w:lvlJc w:val="left"/>
      <w:pPr>
        <w:ind w:left="5465" w:hanging="360"/>
      </w:pPr>
    </w:lvl>
    <w:lvl w:ilvl="7" w:tplc="08070019" w:tentative="1">
      <w:start w:val="1"/>
      <w:numFmt w:val="lowerLetter"/>
      <w:lvlText w:val="%8."/>
      <w:lvlJc w:val="left"/>
      <w:pPr>
        <w:ind w:left="6185" w:hanging="360"/>
      </w:pPr>
    </w:lvl>
    <w:lvl w:ilvl="8" w:tplc="0807001B" w:tentative="1">
      <w:start w:val="1"/>
      <w:numFmt w:val="lowerRoman"/>
      <w:lvlText w:val="%9."/>
      <w:lvlJc w:val="right"/>
      <w:pPr>
        <w:ind w:left="6905" w:hanging="180"/>
      </w:pPr>
    </w:lvl>
  </w:abstractNum>
  <w:abstractNum w:abstractNumId="3" w15:restartNumberingAfterBreak="0">
    <w:nsid w:val="1F302B0D"/>
    <w:multiLevelType w:val="singleLevel"/>
    <w:tmpl w:val="4E88312A"/>
    <w:lvl w:ilvl="0">
      <w:start w:val="1"/>
      <w:numFmt w:val="lowerLetter"/>
      <w:lvlText w:val="%1)"/>
      <w:legacy w:legacy="1" w:legacySpace="0" w:legacyIndent="283"/>
      <w:lvlJc w:val="left"/>
      <w:pPr>
        <w:ind w:left="708" w:hanging="283"/>
      </w:pPr>
    </w:lvl>
  </w:abstractNum>
  <w:abstractNum w:abstractNumId="4" w15:restartNumberingAfterBreak="0">
    <w:nsid w:val="236750A2"/>
    <w:multiLevelType w:val="singleLevel"/>
    <w:tmpl w:val="4E88312A"/>
    <w:lvl w:ilvl="0">
      <w:start w:val="1"/>
      <w:numFmt w:val="lowerLetter"/>
      <w:lvlText w:val="%1)"/>
      <w:legacy w:legacy="1" w:legacySpace="0" w:legacyIndent="283"/>
      <w:lvlJc w:val="left"/>
      <w:pPr>
        <w:ind w:left="708" w:hanging="283"/>
      </w:pPr>
    </w:lvl>
  </w:abstractNum>
  <w:abstractNum w:abstractNumId="5" w15:restartNumberingAfterBreak="0">
    <w:nsid w:val="29321FA1"/>
    <w:multiLevelType w:val="singleLevel"/>
    <w:tmpl w:val="4E88312A"/>
    <w:lvl w:ilvl="0">
      <w:start w:val="1"/>
      <w:numFmt w:val="lowerLetter"/>
      <w:lvlText w:val="%1)"/>
      <w:legacy w:legacy="1" w:legacySpace="0" w:legacyIndent="283"/>
      <w:lvlJc w:val="left"/>
      <w:pPr>
        <w:ind w:left="708" w:hanging="283"/>
      </w:pPr>
    </w:lvl>
  </w:abstractNum>
  <w:abstractNum w:abstractNumId="6" w15:restartNumberingAfterBreak="0">
    <w:nsid w:val="296676D8"/>
    <w:multiLevelType w:val="singleLevel"/>
    <w:tmpl w:val="ACC0D77A"/>
    <w:lvl w:ilvl="0">
      <w:start w:val="1"/>
      <w:numFmt w:val="decimal"/>
      <w:pStyle w:val="Patentanspruch"/>
      <w:lvlText w:val="%1."/>
      <w:lvlJc w:val="left"/>
      <w:pPr>
        <w:tabs>
          <w:tab w:val="num" w:pos="360"/>
        </w:tabs>
        <w:ind w:left="340" w:hanging="340"/>
      </w:pPr>
      <w:rPr>
        <w:rFonts w:ascii="CorporateSBQ" w:hAnsi="CorporateSBQ" w:hint="default"/>
        <w:b w:val="0"/>
        <w:i w:val="0"/>
        <w:sz w:val="22"/>
        <w:u w:val="none"/>
      </w:rPr>
    </w:lvl>
  </w:abstractNum>
  <w:abstractNum w:abstractNumId="7" w15:restartNumberingAfterBreak="0">
    <w:nsid w:val="29F00CA6"/>
    <w:multiLevelType w:val="hybridMultilevel"/>
    <w:tmpl w:val="3A04345A"/>
    <w:lvl w:ilvl="0" w:tplc="FE909066">
      <w:numFmt w:val="bullet"/>
      <w:lvlText w:val=""/>
      <w:lvlJc w:val="left"/>
      <w:pPr>
        <w:ind w:left="785" w:hanging="360"/>
      </w:pPr>
      <w:rPr>
        <w:rFonts w:ascii="Wingdings" w:eastAsia="Times New Roman" w:hAnsi="Wingdings" w:cs="Times New Roman" w:hint="default"/>
      </w:rPr>
    </w:lvl>
    <w:lvl w:ilvl="1" w:tplc="08070003" w:tentative="1">
      <w:start w:val="1"/>
      <w:numFmt w:val="bullet"/>
      <w:lvlText w:val="o"/>
      <w:lvlJc w:val="left"/>
      <w:pPr>
        <w:ind w:left="1505" w:hanging="360"/>
      </w:pPr>
      <w:rPr>
        <w:rFonts w:ascii="Courier New" w:hAnsi="Courier New" w:cs="Courier New" w:hint="default"/>
      </w:rPr>
    </w:lvl>
    <w:lvl w:ilvl="2" w:tplc="08070005" w:tentative="1">
      <w:start w:val="1"/>
      <w:numFmt w:val="bullet"/>
      <w:lvlText w:val=""/>
      <w:lvlJc w:val="left"/>
      <w:pPr>
        <w:ind w:left="2225" w:hanging="360"/>
      </w:pPr>
      <w:rPr>
        <w:rFonts w:ascii="Wingdings" w:hAnsi="Wingdings" w:hint="default"/>
      </w:rPr>
    </w:lvl>
    <w:lvl w:ilvl="3" w:tplc="08070001" w:tentative="1">
      <w:start w:val="1"/>
      <w:numFmt w:val="bullet"/>
      <w:lvlText w:val=""/>
      <w:lvlJc w:val="left"/>
      <w:pPr>
        <w:ind w:left="2945" w:hanging="360"/>
      </w:pPr>
      <w:rPr>
        <w:rFonts w:ascii="Symbol" w:hAnsi="Symbol" w:hint="default"/>
      </w:rPr>
    </w:lvl>
    <w:lvl w:ilvl="4" w:tplc="08070003" w:tentative="1">
      <w:start w:val="1"/>
      <w:numFmt w:val="bullet"/>
      <w:lvlText w:val="o"/>
      <w:lvlJc w:val="left"/>
      <w:pPr>
        <w:ind w:left="3665" w:hanging="360"/>
      </w:pPr>
      <w:rPr>
        <w:rFonts w:ascii="Courier New" w:hAnsi="Courier New" w:cs="Courier New" w:hint="default"/>
      </w:rPr>
    </w:lvl>
    <w:lvl w:ilvl="5" w:tplc="08070005" w:tentative="1">
      <w:start w:val="1"/>
      <w:numFmt w:val="bullet"/>
      <w:lvlText w:val=""/>
      <w:lvlJc w:val="left"/>
      <w:pPr>
        <w:ind w:left="4385" w:hanging="360"/>
      </w:pPr>
      <w:rPr>
        <w:rFonts w:ascii="Wingdings" w:hAnsi="Wingdings" w:hint="default"/>
      </w:rPr>
    </w:lvl>
    <w:lvl w:ilvl="6" w:tplc="08070001" w:tentative="1">
      <w:start w:val="1"/>
      <w:numFmt w:val="bullet"/>
      <w:lvlText w:val=""/>
      <w:lvlJc w:val="left"/>
      <w:pPr>
        <w:ind w:left="5105" w:hanging="360"/>
      </w:pPr>
      <w:rPr>
        <w:rFonts w:ascii="Symbol" w:hAnsi="Symbol" w:hint="default"/>
      </w:rPr>
    </w:lvl>
    <w:lvl w:ilvl="7" w:tplc="08070003" w:tentative="1">
      <w:start w:val="1"/>
      <w:numFmt w:val="bullet"/>
      <w:lvlText w:val="o"/>
      <w:lvlJc w:val="left"/>
      <w:pPr>
        <w:ind w:left="5825" w:hanging="360"/>
      </w:pPr>
      <w:rPr>
        <w:rFonts w:ascii="Courier New" w:hAnsi="Courier New" w:cs="Courier New" w:hint="default"/>
      </w:rPr>
    </w:lvl>
    <w:lvl w:ilvl="8" w:tplc="08070005" w:tentative="1">
      <w:start w:val="1"/>
      <w:numFmt w:val="bullet"/>
      <w:lvlText w:val=""/>
      <w:lvlJc w:val="left"/>
      <w:pPr>
        <w:ind w:left="6545" w:hanging="360"/>
      </w:pPr>
      <w:rPr>
        <w:rFonts w:ascii="Wingdings" w:hAnsi="Wingdings" w:hint="default"/>
      </w:rPr>
    </w:lvl>
  </w:abstractNum>
  <w:abstractNum w:abstractNumId="8" w15:restartNumberingAfterBreak="0">
    <w:nsid w:val="2B690496"/>
    <w:multiLevelType w:val="singleLevel"/>
    <w:tmpl w:val="4E88312A"/>
    <w:lvl w:ilvl="0">
      <w:start w:val="1"/>
      <w:numFmt w:val="lowerLetter"/>
      <w:lvlText w:val="%1)"/>
      <w:legacy w:legacy="1" w:legacySpace="0" w:legacyIndent="283"/>
      <w:lvlJc w:val="left"/>
      <w:pPr>
        <w:ind w:left="708" w:hanging="283"/>
      </w:pPr>
    </w:lvl>
  </w:abstractNum>
  <w:abstractNum w:abstractNumId="9" w15:restartNumberingAfterBreak="0">
    <w:nsid w:val="2CCB263D"/>
    <w:multiLevelType w:val="singleLevel"/>
    <w:tmpl w:val="4E88312A"/>
    <w:lvl w:ilvl="0">
      <w:start w:val="1"/>
      <w:numFmt w:val="lowerLetter"/>
      <w:lvlText w:val="%1)"/>
      <w:legacy w:legacy="1" w:legacySpace="0" w:legacyIndent="283"/>
      <w:lvlJc w:val="left"/>
      <w:pPr>
        <w:ind w:left="708" w:hanging="283"/>
      </w:pPr>
    </w:lvl>
  </w:abstractNum>
  <w:abstractNum w:abstractNumId="10" w15:restartNumberingAfterBreak="0">
    <w:nsid w:val="2CE577AA"/>
    <w:multiLevelType w:val="hybridMultilevel"/>
    <w:tmpl w:val="8A428DE0"/>
    <w:lvl w:ilvl="0" w:tplc="FD6CAB34">
      <w:start w:val="1"/>
      <w:numFmt w:val="lowerLetter"/>
      <w:lvlText w:val="%1)"/>
      <w:lvlJc w:val="left"/>
      <w:pPr>
        <w:ind w:left="785" w:hanging="360"/>
      </w:pPr>
      <w:rPr>
        <w:rFonts w:hint="default"/>
      </w:rPr>
    </w:lvl>
    <w:lvl w:ilvl="1" w:tplc="08070019" w:tentative="1">
      <w:start w:val="1"/>
      <w:numFmt w:val="lowerLetter"/>
      <w:lvlText w:val="%2."/>
      <w:lvlJc w:val="left"/>
      <w:pPr>
        <w:ind w:left="1505" w:hanging="360"/>
      </w:pPr>
    </w:lvl>
    <w:lvl w:ilvl="2" w:tplc="0807001B" w:tentative="1">
      <w:start w:val="1"/>
      <w:numFmt w:val="lowerRoman"/>
      <w:lvlText w:val="%3."/>
      <w:lvlJc w:val="right"/>
      <w:pPr>
        <w:ind w:left="2225" w:hanging="180"/>
      </w:pPr>
    </w:lvl>
    <w:lvl w:ilvl="3" w:tplc="0807000F" w:tentative="1">
      <w:start w:val="1"/>
      <w:numFmt w:val="decimal"/>
      <w:lvlText w:val="%4."/>
      <w:lvlJc w:val="left"/>
      <w:pPr>
        <w:ind w:left="2945" w:hanging="360"/>
      </w:pPr>
    </w:lvl>
    <w:lvl w:ilvl="4" w:tplc="08070019" w:tentative="1">
      <w:start w:val="1"/>
      <w:numFmt w:val="lowerLetter"/>
      <w:lvlText w:val="%5."/>
      <w:lvlJc w:val="left"/>
      <w:pPr>
        <w:ind w:left="3665" w:hanging="360"/>
      </w:pPr>
    </w:lvl>
    <w:lvl w:ilvl="5" w:tplc="0807001B" w:tentative="1">
      <w:start w:val="1"/>
      <w:numFmt w:val="lowerRoman"/>
      <w:lvlText w:val="%6."/>
      <w:lvlJc w:val="right"/>
      <w:pPr>
        <w:ind w:left="4385" w:hanging="180"/>
      </w:pPr>
    </w:lvl>
    <w:lvl w:ilvl="6" w:tplc="0807000F" w:tentative="1">
      <w:start w:val="1"/>
      <w:numFmt w:val="decimal"/>
      <w:lvlText w:val="%7."/>
      <w:lvlJc w:val="left"/>
      <w:pPr>
        <w:ind w:left="5105" w:hanging="360"/>
      </w:pPr>
    </w:lvl>
    <w:lvl w:ilvl="7" w:tplc="08070019" w:tentative="1">
      <w:start w:val="1"/>
      <w:numFmt w:val="lowerLetter"/>
      <w:lvlText w:val="%8."/>
      <w:lvlJc w:val="left"/>
      <w:pPr>
        <w:ind w:left="5825" w:hanging="360"/>
      </w:pPr>
    </w:lvl>
    <w:lvl w:ilvl="8" w:tplc="0807001B" w:tentative="1">
      <w:start w:val="1"/>
      <w:numFmt w:val="lowerRoman"/>
      <w:lvlText w:val="%9."/>
      <w:lvlJc w:val="right"/>
      <w:pPr>
        <w:ind w:left="6545" w:hanging="180"/>
      </w:pPr>
    </w:lvl>
  </w:abstractNum>
  <w:abstractNum w:abstractNumId="11" w15:restartNumberingAfterBreak="0">
    <w:nsid w:val="30893148"/>
    <w:multiLevelType w:val="hybridMultilevel"/>
    <w:tmpl w:val="6FF20A02"/>
    <w:lvl w:ilvl="0" w:tplc="C9A441E6">
      <w:start w:val="1"/>
      <w:numFmt w:val="lowerLetter"/>
      <w:lvlText w:val="%1)"/>
      <w:lvlJc w:val="left"/>
      <w:pPr>
        <w:ind w:left="785" w:hanging="360"/>
      </w:pPr>
      <w:rPr>
        <w:rFonts w:hint="default"/>
      </w:rPr>
    </w:lvl>
    <w:lvl w:ilvl="1" w:tplc="08070019" w:tentative="1">
      <w:start w:val="1"/>
      <w:numFmt w:val="lowerLetter"/>
      <w:lvlText w:val="%2."/>
      <w:lvlJc w:val="left"/>
      <w:pPr>
        <w:ind w:left="1505" w:hanging="360"/>
      </w:pPr>
    </w:lvl>
    <w:lvl w:ilvl="2" w:tplc="0807001B" w:tentative="1">
      <w:start w:val="1"/>
      <w:numFmt w:val="lowerRoman"/>
      <w:lvlText w:val="%3."/>
      <w:lvlJc w:val="right"/>
      <w:pPr>
        <w:ind w:left="2225" w:hanging="180"/>
      </w:pPr>
    </w:lvl>
    <w:lvl w:ilvl="3" w:tplc="0807000F" w:tentative="1">
      <w:start w:val="1"/>
      <w:numFmt w:val="decimal"/>
      <w:lvlText w:val="%4."/>
      <w:lvlJc w:val="left"/>
      <w:pPr>
        <w:ind w:left="2945" w:hanging="360"/>
      </w:pPr>
    </w:lvl>
    <w:lvl w:ilvl="4" w:tplc="08070019" w:tentative="1">
      <w:start w:val="1"/>
      <w:numFmt w:val="lowerLetter"/>
      <w:lvlText w:val="%5."/>
      <w:lvlJc w:val="left"/>
      <w:pPr>
        <w:ind w:left="3665" w:hanging="360"/>
      </w:pPr>
    </w:lvl>
    <w:lvl w:ilvl="5" w:tplc="0807001B" w:tentative="1">
      <w:start w:val="1"/>
      <w:numFmt w:val="lowerRoman"/>
      <w:lvlText w:val="%6."/>
      <w:lvlJc w:val="right"/>
      <w:pPr>
        <w:ind w:left="4385" w:hanging="180"/>
      </w:pPr>
    </w:lvl>
    <w:lvl w:ilvl="6" w:tplc="0807000F" w:tentative="1">
      <w:start w:val="1"/>
      <w:numFmt w:val="decimal"/>
      <w:lvlText w:val="%7."/>
      <w:lvlJc w:val="left"/>
      <w:pPr>
        <w:ind w:left="5105" w:hanging="360"/>
      </w:pPr>
    </w:lvl>
    <w:lvl w:ilvl="7" w:tplc="08070019" w:tentative="1">
      <w:start w:val="1"/>
      <w:numFmt w:val="lowerLetter"/>
      <w:lvlText w:val="%8."/>
      <w:lvlJc w:val="left"/>
      <w:pPr>
        <w:ind w:left="5825" w:hanging="360"/>
      </w:pPr>
    </w:lvl>
    <w:lvl w:ilvl="8" w:tplc="0807001B" w:tentative="1">
      <w:start w:val="1"/>
      <w:numFmt w:val="lowerRoman"/>
      <w:lvlText w:val="%9."/>
      <w:lvlJc w:val="right"/>
      <w:pPr>
        <w:ind w:left="6545" w:hanging="180"/>
      </w:pPr>
    </w:lvl>
  </w:abstractNum>
  <w:abstractNum w:abstractNumId="12" w15:restartNumberingAfterBreak="0">
    <w:nsid w:val="3C013C45"/>
    <w:multiLevelType w:val="singleLevel"/>
    <w:tmpl w:val="A8684B32"/>
    <w:lvl w:ilvl="0">
      <w:start w:val="1"/>
      <w:numFmt w:val="decimal"/>
      <w:lvlText w:val="%1. "/>
      <w:legacy w:legacy="1" w:legacySpace="0" w:legacyIndent="283"/>
      <w:lvlJc w:val="left"/>
      <w:pPr>
        <w:ind w:left="283" w:hanging="283"/>
      </w:pPr>
      <w:rPr>
        <w:rFonts w:ascii="Arial" w:hAnsi="Arial" w:hint="default"/>
        <w:b w:val="0"/>
        <w:i w:val="0"/>
        <w:sz w:val="22"/>
        <w:u w:val="none"/>
      </w:rPr>
    </w:lvl>
  </w:abstractNum>
  <w:abstractNum w:abstractNumId="13" w15:restartNumberingAfterBreak="0">
    <w:nsid w:val="3F36470A"/>
    <w:multiLevelType w:val="singleLevel"/>
    <w:tmpl w:val="4E88312A"/>
    <w:lvl w:ilvl="0">
      <w:start w:val="1"/>
      <w:numFmt w:val="lowerLetter"/>
      <w:lvlText w:val="%1)"/>
      <w:legacy w:legacy="1" w:legacySpace="0" w:legacyIndent="283"/>
      <w:lvlJc w:val="left"/>
      <w:pPr>
        <w:ind w:left="567" w:hanging="283"/>
      </w:pPr>
    </w:lvl>
  </w:abstractNum>
  <w:abstractNum w:abstractNumId="14" w15:restartNumberingAfterBreak="0">
    <w:nsid w:val="4427424D"/>
    <w:multiLevelType w:val="hybridMultilevel"/>
    <w:tmpl w:val="3AFC21DA"/>
    <w:lvl w:ilvl="0" w:tplc="3806AC36">
      <w:start w:val="1"/>
      <w:numFmt w:val="lowerLetter"/>
      <w:lvlText w:val="%1)"/>
      <w:lvlJc w:val="left"/>
      <w:pPr>
        <w:ind w:left="785" w:hanging="360"/>
      </w:pPr>
      <w:rPr>
        <w:rFonts w:hint="default"/>
      </w:rPr>
    </w:lvl>
    <w:lvl w:ilvl="1" w:tplc="08070019" w:tentative="1">
      <w:start w:val="1"/>
      <w:numFmt w:val="lowerLetter"/>
      <w:lvlText w:val="%2."/>
      <w:lvlJc w:val="left"/>
      <w:pPr>
        <w:ind w:left="1505" w:hanging="360"/>
      </w:pPr>
    </w:lvl>
    <w:lvl w:ilvl="2" w:tplc="0807001B" w:tentative="1">
      <w:start w:val="1"/>
      <w:numFmt w:val="lowerRoman"/>
      <w:lvlText w:val="%3."/>
      <w:lvlJc w:val="right"/>
      <w:pPr>
        <w:ind w:left="2225" w:hanging="180"/>
      </w:pPr>
    </w:lvl>
    <w:lvl w:ilvl="3" w:tplc="0807000F" w:tentative="1">
      <w:start w:val="1"/>
      <w:numFmt w:val="decimal"/>
      <w:lvlText w:val="%4."/>
      <w:lvlJc w:val="left"/>
      <w:pPr>
        <w:ind w:left="2945" w:hanging="360"/>
      </w:pPr>
    </w:lvl>
    <w:lvl w:ilvl="4" w:tplc="08070019" w:tentative="1">
      <w:start w:val="1"/>
      <w:numFmt w:val="lowerLetter"/>
      <w:lvlText w:val="%5."/>
      <w:lvlJc w:val="left"/>
      <w:pPr>
        <w:ind w:left="3665" w:hanging="360"/>
      </w:pPr>
    </w:lvl>
    <w:lvl w:ilvl="5" w:tplc="0807001B" w:tentative="1">
      <w:start w:val="1"/>
      <w:numFmt w:val="lowerRoman"/>
      <w:lvlText w:val="%6."/>
      <w:lvlJc w:val="right"/>
      <w:pPr>
        <w:ind w:left="4385" w:hanging="180"/>
      </w:pPr>
    </w:lvl>
    <w:lvl w:ilvl="6" w:tplc="0807000F" w:tentative="1">
      <w:start w:val="1"/>
      <w:numFmt w:val="decimal"/>
      <w:lvlText w:val="%7."/>
      <w:lvlJc w:val="left"/>
      <w:pPr>
        <w:ind w:left="5105" w:hanging="360"/>
      </w:pPr>
    </w:lvl>
    <w:lvl w:ilvl="7" w:tplc="08070019" w:tentative="1">
      <w:start w:val="1"/>
      <w:numFmt w:val="lowerLetter"/>
      <w:lvlText w:val="%8."/>
      <w:lvlJc w:val="left"/>
      <w:pPr>
        <w:ind w:left="5825" w:hanging="360"/>
      </w:pPr>
    </w:lvl>
    <w:lvl w:ilvl="8" w:tplc="0807001B" w:tentative="1">
      <w:start w:val="1"/>
      <w:numFmt w:val="lowerRoman"/>
      <w:lvlText w:val="%9."/>
      <w:lvlJc w:val="right"/>
      <w:pPr>
        <w:ind w:left="6545" w:hanging="180"/>
      </w:pPr>
    </w:lvl>
  </w:abstractNum>
  <w:abstractNum w:abstractNumId="15" w15:restartNumberingAfterBreak="0">
    <w:nsid w:val="474B575C"/>
    <w:multiLevelType w:val="singleLevel"/>
    <w:tmpl w:val="4E88312A"/>
    <w:lvl w:ilvl="0">
      <w:start w:val="1"/>
      <w:numFmt w:val="lowerLetter"/>
      <w:lvlText w:val="%1)"/>
      <w:legacy w:legacy="1" w:legacySpace="0" w:legacyIndent="283"/>
      <w:lvlJc w:val="left"/>
      <w:pPr>
        <w:ind w:left="567" w:hanging="283"/>
      </w:pPr>
    </w:lvl>
  </w:abstractNum>
  <w:abstractNum w:abstractNumId="16" w15:restartNumberingAfterBreak="0">
    <w:nsid w:val="53CE5B12"/>
    <w:multiLevelType w:val="hybridMultilevel"/>
    <w:tmpl w:val="4AFE4BAA"/>
    <w:lvl w:ilvl="0" w:tplc="AB2C22DA">
      <w:start w:val="1"/>
      <w:numFmt w:val="lowerLetter"/>
      <w:lvlText w:val="%1)"/>
      <w:lvlJc w:val="left"/>
      <w:pPr>
        <w:ind w:left="785" w:hanging="360"/>
      </w:pPr>
      <w:rPr>
        <w:rFonts w:hint="default"/>
      </w:rPr>
    </w:lvl>
    <w:lvl w:ilvl="1" w:tplc="08070019" w:tentative="1">
      <w:start w:val="1"/>
      <w:numFmt w:val="lowerLetter"/>
      <w:lvlText w:val="%2."/>
      <w:lvlJc w:val="left"/>
      <w:pPr>
        <w:ind w:left="1505" w:hanging="360"/>
      </w:pPr>
    </w:lvl>
    <w:lvl w:ilvl="2" w:tplc="0807001B" w:tentative="1">
      <w:start w:val="1"/>
      <w:numFmt w:val="lowerRoman"/>
      <w:lvlText w:val="%3."/>
      <w:lvlJc w:val="right"/>
      <w:pPr>
        <w:ind w:left="2225" w:hanging="180"/>
      </w:pPr>
    </w:lvl>
    <w:lvl w:ilvl="3" w:tplc="0807000F" w:tentative="1">
      <w:start w:val="1"/>
      <w:numFmt w:val="decimal"/>
      <w:lvlText w:val="%4."/>
      <w:lvlJc w:val="left"/>
      <w:pPr>
        <w:ind w:left="2945" w:hanging="360"/>
      </w:pPr>
    </w:lvl>
    <w:lvl w:ilvl="4" w:tplc="08070019" w:tentative="1">
      <w:start w:val="1"/>
      <w:numFmt w:val="lowerLetter"/>
      <w:lvlText w:val="%5."/>
      <w:lvlJc w:val="left"/>
      <w:pPr>
        <w:ind w:left="3665" w:hanging="360"/>
      </w:pPr>
    </w:lvl>
    <w:lvl w:ilvl="5" w:tplc="0807001B" w:tentative="1">
      <w:start w:val="1"/>
      <w:numFmt w:val="lowerRoman"/>
      <w:lvlText w:val="%6."/>
      <w:lvlJc w:val="right"/>
      <w:pPr>
        <w:ind w:left="4385" w:hanging="180"/>
      </w:pPr>
    </w:lvl>
    <w:lvl w:ilvl="6" w:tplc="0807000F" w:tentative="1">
      <w:start w:val="1"/>
      <w:numFmt w:val="decimal"/>
      <w:lvlText w:val="%7."/>
      <w:lvlJc w:val="left"/>
      <w:pPr>
        <w:ind w:left="5105" w:hanging="360"/>
      </w:pPr>
    </w:lvl>
    <w:lvl w:ilvl="7" w:tplc="08070019" w:tentative="1">
      <w:start w:val="1"/>
      <w:numFmt w:val="lowerLetter"/>
      <w:lvlText w:val="%8."/>
      <w:lvlJc w:val="left"/>
      <w:pPr>
        <w:ind w:left="5825" w:hanging="360"/>
      </w:pPr>
    </w:lvl>
    <w:lvl w:ilvl="8" w:tplc="0807001B" w:tentative="1">
      <w:start w:val="1"/>
      <w:numFmt w:val="lowerRoman"/>
      <w:lvlText w:val="%9."/>
      <w:lvlJc w:val="right"/>
      <w:pPr>
        <w:ind w:left="6545" w:hanging="180"/>
      </w:pPr>
    </w:lvl>
  </w:abstractNum>
  <w:abstractNum w:abstractNumId="17" w15:restartNumberingAfterBreak="0">
    <w:nsid w:val="55A26726"/>
    <w:multiLevelType w:val="singleLevel"/>
    <w:tmpl w:val="4E88312A"/>
    <w:lvl w:ilvl="0">
      <w:start w:val="1"/>
      <w:numFmt w:val="lowerLetter"/>
      <w:lvlText w:val="%1)"/>
      <w:legacy w:legacy="1" w:legacySpace="0" w:legacyIndent="283"/>
      <w:lvlJc w:val="left"/>
      <w:pPr>
        <w:ind w:left="708" w:hanging="283"/>
      </w:pPr>
    </w:lvl>
  </w:abstractNum>
  <w:abstractNum w:abstractNumId="18" w15:restartNumberingAfterBreak="0">
    <w:nsid w:val="562507C8"/>
    <w:multiLevelType w:val="singleLevel"/>
    <w:tmpl w:val="4E88312A"/>
    <w:lvl w:ilvl="0">
      <w:start w:val="1"/>
      <w:numFmt w:val="lowerLetter"/>
      <w:lvlText w:val="%1)"/>
      <w:legacy w:legacy="1" w:legacySpace="0" w:legacyIndent="283"/>
      <w:lvlJc w:val="left"/>
      <w:pPr>
        <w:ind w:left="708" w:hanging="283"/>
      </w:pPr>
    </w:lvl>
  </w:abstractNum>
  <w:abstractNum w:abstractNumId="19" w15:restartNumberingAfterBreak="0">
    <w:nsid w:val="56954752"/>
    <w:multiLevelType w:val="hybridMultilevel"/>
    <w:tmpl w:val="BAE216B2"/>
    <w:lvl w:ilvl="0" w:tplc="9898A198">
      <w:start w:val="1"/>
      <w:numFmt w:val="lowerLetter"/>
      <w:lvlText w:val="%1)"/>
      <w:lvlJc w:val="left"/>
      <w:pPr>
        <w:ind w:left="785" w:hanging="360"/>
      </w:pPr>
      <w:rPr>
        <w:rFonts w:hint="default"/>
      </w:rPr>
    </w:lvl>
    <w:lvl w:ilvl="1" w:tplc="08070019" w:tentative="1">
      <w:start w:val="1"/>
      <w:numFmt w:val="lowerLetter"/>
      <w:lvlText w:val="%2."/>
      <w:lvlJc w:val="left"/>
      <w:pPr>
        <w:ind w:left="1505" w:hanging="360"/>
      </w:pPr>
    </w:lvl>
    <w:lvl w:ilvl="2" w:tplc="0807001B" w:tentative="1">
      <w:start w:val="1"/>
      <w:numFmt w:val="lowerRoman"/>
      <w:lvlText w:val="%3."/>
      <w:lvlJc w:val="right"/>
      <w:pPr>
        <w:ind w:left="2225" w:hanging="180"/>
      </w:pPr>
    </w:lvl>
    <w:lvl w:ilvl="3" w:tplc="0807000F" w:tentative="1">
      <w:start w:val="1"/>
      <w:numFmt w:val="decimal"/>
      <w:lvlText w:val="%4."/>
      <w:lvlJc w:val="left"/>
      <w:pPr>
        <w:ind w:left="2945" w:hanging="360"/>
      </w:pPr>
    </w:lvl>
    <w:lvl w:ilvl="4" w:tplc="08070019" w:tentative="1">
      <w:start w:val="1"/>
      <w:numFmt w:val="lowerLetter"/>
      <w:lvlText w:val="%5."/>
      <w:lvlJc w:val="left"/>
      <w:pPr>
        <w:ind w:left="3665" w:hanging="360"/>
      </w:pPr>
    </w:lvl>
    <w:lvl w:ilvl="5" w:tplc="0807001B" w:tentative="1">
      <w:start w:val="1"/>
      <w:numFmt w:val="lowerRoman"/>
      <w:lvlText w:val="%6."/>
      <w:lvlJc w:val="right"/>
      <w:pPr>
        <w:ind w:left="4385" w:hanging="180"/>
      </w:pPr>
    </w:lvl>
    <w:lvl w:ilvl="6" w:tplc="0807000F" w:tentative="1">
      <w:start w:val="1"/>
      <w:numFmt w:val="decimal"/>
      <w:lvlText w:val="%7."/>
      <w:lvlJc w:val="left"/>
      <w:pPr>
        <w:ind w:left="5105" w:hanging="360"/>
      </w:pPr>
    </w:lvl>
    <w:lvl w:ilvl="7" w:tplc="08070019" w:tentative="1">
      <w:start w:val="1"/>
      <w:numFmt w:val="lowerLetter"/>
      <w:lvlText w:val="%8."/>
      <w:lvlJc w:val="left"/>
      <w:pPr>
        <w:ind w:left="5825" w:hanging="360"/>
      </w:pPr>
    </w:lvl>
    <w:lvl w:ilvl="8" w:tplc="0807001B" w:tentative="1">
      <w:start w:val="1"/>
      <w:numFmt w:val="lowerRoman"/>
      <w:lvlText w:val="%9."/>
      <w:lvlJc w:val="right"/>
      <w:pPr>
        <w:ind w:left="6545" w:hanging="180"/>
      </w:pPr>
    </w:lvl>
  </w:abstractNum>
  <w:abstractNum w:abstractNumId="20" w15:restartNumberingAfterBreak="0">
    <w:nsid w:val="57A23B4F"/>
    <w:multiLevelType w:val="hybridMultilevel"/>
    <w:tmpl w:val="375AC89C"/>
    <w:lvl w:ilvl="0" w:tplc="1396A4E4">
      <w:start w:val="1"/>
      <w:numFmt w:val="lowerLetter"/>
      <w:lvlText w:val="%1)"/>
      <w:lvlJc w:val="left"/>
      <w:pPr>
        <w:ind w:left="785" w:hanging="360"/>
      </w:pPr>
      <w:rPr>
        <w:rFonts w:hint="default"/>
      </w:rPr>
    </w:lvl>
    <w:lvl w:ilvl="1" w:tplc="08070019" w:tentative="1">
      <w:start w:val="1"/>
      <w:numFmt w:val="lowerLetter"/>
      <w:lvlText w:val="%2."/>
      <w:lvlJc w:val="left"/>
      <w:pPr>
        <w:ind w:left="1505" w:hanging="360"/>
      </w:pPr>
    </w:lvl>
    <w:lvl w:ilvl="2" w:tplc="0807001B" w:tentative="1">
      <w:start w:val="1"/>
      <w:numFmt w:val="lowerRoman"/>
      <w:lvlText w:val="%3."/>
      <w:lvlJc w:val="right"/>
      <w:pPr>
        <w:ind w:left="2225" w:hanging="180"/>
      </w:pPr>
    </w:lvl>
    <w:lvl w:ilvl="3" w:tplc="0807000F" w:tentative="1">
      <w:start w:val="1"/>
      <w:numFmt w:val="decimal"/>
      <w:lvlText w:val="%4."/>
      <w:lvlJc w:val="left"/>
      <w:pPr>
        <w:ind w:left="2945" w:hanging="360"/>
      </w:pPr>
    </w:lvl>
    <w:lvl w:ilvl="4" w:tplc="08070019" w:tentative="1">
      <w:start w:val="1"/>
      <w:numFmt w:val="lowerLetter"/>
      <w:lvlText w:val="%5."/>
      <w:lvlJc w:val="left"/>
      <w:pPr>
        <w:ind w:left="3665" w:hanging="360"/>
      </w:pPr>
    </w:lvl>
    <w:lvl w:ilvl="5" w:tplc="0807001B" w:tentative="1">
      <w:start w:val="1"/>
      <w:numFmt w:val="lowerRoman"/>
      <w:lvlText w:val="%6."/>
      <w:lvlJc w:val="right"/>
      <w:pPr>
        <w:ind w:left="4385" w:hanging="180"/>
      </w:pPr>
    </w:lvl>
    <w:lvl w:ilvl="6" w:tplc="0807000F" w:tentative="1">
      <w:start w:val="1"/>
      <w:numFmt w:val="decimal"/>
      <w:lvlText w:val="%7."/>
      <w:lvlJc w:val="left"/>
      <w:pPr>
        <w:ind w:left="5105" w:hanging="360"/>
      </w:pPr>
    </w:lvl>
    <w:lvl w:ilvl="7" w:tplc="08070019" w:tentative="1">
      <w:start w:val="1"/>
      <w:numFmt w:val="lowerLetter"/>
      <w:lvlText w:val="%8."/>
      <w:lvlJc w:val="left"/>
      <w:pPr>
        <w:ind w:left="5825" w:hanging="360"/>
      </w:pPr>
    </w:lvl>
    <w:lvl w:ilvl="8" w:tplc="0807001B" w:tentative="1">
      <w:start w:val="1"/>
      <w:numFmt w:val="lowerRoman"/>
      <w:lvlText w:val="%9."/>
      <w:lvlJc w:val="right"/>
      <w:pPr>
        <w:ind w:left="6545" w:hanging="180"/>
      </w:pPr>
    </w:lvl>
  </w:abstractNum>
  <w:abstractNum w:abstractNumId="21" w15:restartNumberingAfterBreak="0">
    <w:nsid w:val="5FB31E53"/>
    <w:multiLevelType w:val="hybridMultilevel"/>
    <w:tmpl w:val="EAF68104"/>
    <w:lvl w:ilvl="0" w:tplc="68C83258">
      <w:start w:val="1"/>
      <w:numFmt w:val="lowerLetter"/>
      <w:lvlText w:val="%1)"/>
      <w:lvlJc w:val="left"/>
      <w:pPr>
        <w:ind w:left="785" w:hanging="360"/>
      </w:pPr>
      <w:rPr>
        <w:rFonts w:hint="default"/>
      </w:rPr>
    </w:lvl>
    <w:lvl w:ilvl="1" w:tplc="08070019" w:tentative="1">
      <w:start w:val="1"/>
      <w:numFmt w:val="lowerLetter"/>
      <w:lvlText w:val="%2."/>
      <w:lvlJc w:val="left"/>
      <w:pPr>
        <w:ind w:left="1505" w:hanging="360"/>
      </w:pPr>
    </w:lvl>
    <w:lvl w:ilvl="2" w:tplc="0807001B" w:tentative="1">
      <w:start w:val="1"/>
      <w:numFmt w:val="lowerRoman"/>
      <w:lvlText w:val="%3."/>
      <w:lvlJc w:val="right"/>
      <w:pPr>
        <w:ind w:left="2225" w:hanging="180"/>
      </w:pPr>
    </w:lvl>
    <w:lvl w:ilvl="3" w:tplc="0807000F" w:tentative="1">
      <w:start w:val="1"/>
      <w:numFmt w:val="decimal"/>
      <w:lvlText w:val="%4."/>
      <w:lvlJc w:val="left"/>
      <w:pPr>
        <w:ind w:left="2945" w:hanging="360"/>
      </w:pPr>
    </w:lvl>
    <w:lvl w:ilvl="4" w:tplc="08070019" w:tentative="1">
      <w:start w:val="1"/>
      <w:numFmt w:val="lowerLetter"/>
      <w:lvlText w:val="%5."/>
      <w:lvlJc w:val="left"/>
      <w:pPr>
        <w:ind w:left="3665" w:hanging="360"/>
      </w:pPr>
    </w:lvl>
    <w:lvl w:ilvl="5" w:tplc="0807001B" w:tentative="1">
      <w:start w:val="1"/>
      <w:numFmt w:val="lowerRoman"/>
      <w:lvlText w:val="%6."/>
      <w:lvlJc w:val="right"/>
      <w:pPr>
        <w:ind w:left="4385" w:hanging="180"/>
      </w:pPr>
    </w:lvl>
    <w:lvl w:ilvl="6" w:tplc="0807000F" w:tentative="1">
      <w:start w:val="1"/>
      <w:numFmt w:val="decimal"/>
      <w:lvlText w:val="%7."/>
      <w:lvlJc w:val="left"/>
      <w:pPr>
        <w:ind w:left="5105" w:hanging="360"/>
      </w:pPr>
    </w:lvl>
    <w:lvl w:ilvl="7" w:tplc="08070019" w:tentative="1">
      <w:start w:val="1"/>
      <w:numFmt w:val="lowerLetter"/>
      <w:lvlText w:val="%8."/>
      <w:lvlJc w:val="left"/>
      <w:pPr>
        <w:ind w:left="5825" w:hanging="360"/>
      </w:pPr>
    </w:lvl>
    <w:lvl w:ilvl="8" w:tplc="0807001B" w:tentative="1">
      <w:start w:val="1"/>
      <w:numFmt w:val="lowerRoman"/>
      <w:lvlText w:val="%9."/>
      <w:lvlJc w:val="right"/>
      <w:pPr>
        <w:ind w:left="6545" w:hanging="180"/>
      </w:pPr>
    </w:lvl>
  </w:abstractNum>
  <w:abstractNum w:abstractNumId="22" w15:restartNumberingAfterBreak="0">
    <w:nsid w:val="6E6268CD"/>
    <w:multiLevelType w:val="singleLevel"/>
    <w:tmpl w:val="4E88312A"/>
    <w:lvl w:ilvl="0">
      <w:start w:val="1"/>
      <w:numFmt w:val="lowerLetter"/>
      <w:lvlText w:val="%1)"/>
      <w:legacy w:legacy="1" w:legacySpace="0" w:legacyIndent="283"/>
      <w:lvlJc w:val="left"/>
      <w:pPr>
        <w:ind w:left="708" w:hanging="283"/>
      </w:pPr>
    </w:lvl>
  </w:abstractNum>
  <w:abstractNum w:abstractNumId="23" w15:restartNumberingAfterBreak="0">
    <w:nsid w:val="7D0618E4"/>
    <w:multiLevelType w:val="singleLevel"/>
    <w:tmpl w:val="4E88312A"/>
    <w:lvl w:ilvl="0">
      <w:start w:val="1"/>
      <w:numFmt w:val="lowerLetter"/>
      <w:lvlText w:val="%1)"/>
      <w:legacy w:legacy="1" w:legacySpace="0" w:legacyIndent="283"/>
      <w:lvlJc w:val="left"/>
      <w:pPr>
        <w:ind w:left="708" w:hanging="283"/>
      </w:pPr>
    </w:lvl>
  </w:abstractNum>
  <w:abstractNum w:abstractNumId="24" w15:restartNumberingAfterBreak="0">
    <w:nsid w:val="7DBC6260"/>
    <w:multiLevelType w:val="singleLevel"/>
    <w:tmpl w:val="4E88312A"/>
    <w:lvl w:ilvl="0">
      <w:start w:val="1"/>
      <w:numFmt w:val="lowerLetter"/>
      <w:lvlText w:val="%1)"/>
      <w:legacy w:legacy="1" w:legacySpace="0" w:legacyIndent="283"/>
      <w:lvlJc w:val="left"/>
      <w:pPr>
        <w:ind w:left="708" w:hanging="283"/>
      </w:pPr>
    </w:lvl>
  </w:abstractNum>
  <w:num w:numId="1" w16cid:durableId="711421242">
    <w:abstractNumId w:val="12"/>
  </w:num>
  <w:num w:numId="2" w16cid:durableId="778183503">
    <w:abstractNumId w:val="6"/>
  </w:num>
  <w:num w:numId="3" w16cid:durableId="1117019757">
    <w:abstractNumId w:val="15"/>
  </w:num>
  <w:num w:numId="4" w16cid:durableId="1780026291">
    <w:abstractNumId w:val="13"/>
  </w:num>
  <w:num w:numId="5" w16cid:durableId="505444137">
    <w:abstractNumId w:val="0"/>
  </w:num>
  <w:num w:numId="6" w16cid:durableId="793983675">
    <w:abstractNumId w:val="9"/>
  </w:num>
  <w:num w:numId="7" w16cid:durableId="22631414">
    <w:abstractNumId w:val="23"/>
  </w:num>
  <w:num w:numId="8" w16cid:durableId="1414350683">
    <w:abstractNumId w:val="18"/>
  </w:num>
  <w:num w:numId="9" w16cid:durableId="289366554">
    <w:abstractNumId w:val="17"/>
  </w:num>
  <w:num w:numId="10" w16cid:durableId="627707699">
    <w:abstractNumId w:val="3"/>
  </w:num>
  <w:num w:numId="11" w16cid:durableId="640573600">
    <w:abstractNumId w:val="22"/>
  </w:num>
  <w:num w:numId="12" w16cid:durableId="391778381">
    <w:abstractNumId w:val="5"/>
  </w:num>
  <w:num w:numId="13" w16cid:durableId="211307389">
    <w:abstractNumId w:val="8"/>
  </w:num>
  <w:num w:numId="14" w16cid:durableId="354383345">
    <w:abstractNumId w:val="24"/>
  </w:num>
  <w:num w:numId="15" w16cid:durableId="1697927635">
    <w:abstractNumId w:val="4"/>
  </w:num>
  <w:num w:numId="16" w16cid:durableId="1431513738">
    <w:abstractNumId w:val="2"/>
  </w:num>
  <w:num w:numId="17" w16cid:durableId="907232748">
    <w:abstractNumId w:val="19"/>
  </w:num>
  <w:num w:numId="18" w16cid:durableId="1682076810">
    <w:abstractNumId w:val="7"/>
  </w:num>
  <w:num w:numId="19" w16cid:durableId="492919584">
    <w:abstractNumId w:val="16"/>
  </w:num>
  <w:num w:numId="20" w16cid:durableId="1746995002">
    <w:abstractNumId w:val="11"/>
  </w:num>
  <w:num w:numId="21" w16cid:durableId="375587448">
    <w:abstractNumId w:val="21"/>
  </w:num>
  <w:num w:numId="22" w16cid:durableId="1448155585">
    <w:abstractNumId w:val="1"/>
  </w:num>
  <w:num w:numId="23" w16cid:durableId="777221045">
    <w:abstractNumId w:val="14"/>
  </w:num>
  <w:num w:numId="24" w16cid:durableId="1740861078">
    <w:abstractNumId w:val="20"/>
  </w:num>
  <w:num w:numId="25" w16cid:durableId="76928179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5773"/>
    <w:rsid w:val="0000009B"/>
    <w:rsid w:val="0000069D"/>
    <w:rsid w:val="0000237B"/>
    <w:rsid w:val="0000279B"/>
    <w:rsid w:val="00002984"/>
    <w:rsid w:val="00004B58"/>
    <w:rsid w:val="00005817"/>
    <w:rsid w:val="000101FD"/>
    <w:rsid w:val="000111EE"/>
    <w:rsid w:val="000128F2"/>
    <w:rsid w:val="000136D4"/>
    <w:rsid w:val="00013E16"/>
    <w:rsid w:val="00015B7D"/>
    <w:rsid w:val="00016EBA"/>
    <w:rsid w:val="00017C8C"/>
    <w:rsid w:val="00020931"/>
    <w:rsid w:val="00021B00"/>
    <w:rsid w:val="00021EDE"/>
    <w:rsid w:val="000221A7"/>
    <w:rsid w:val="00026464"/>
    <w:rsid w:val="00032862"/>
    <w:rsid w:val="00032A21"/>
    <w:rsid w:val="000334FA"/>
    <w:rsid w:val="0003410D"/>
    <w:rsid w:val="00034755"/>
    <w:rsid w:val="00035E65"/>
    <w:rsid w:val="00036C76"/>
    <w:rsid w:val="00036D16"/>
    <w:rsid w:val="000373A6"/>
    <w:rsid w:val="00042E0B"/>
    <w:rsid w:val="00043243"/>
    <w:rsid w:val="00043618"/>
    <w:rsid w:val="00044CCD"/>
    <w:rsid w:val="00045A36"/>
    <w:rsid w:val="00053137"/>
    <w:rsid w:val="00053786"/>
    <w:rsid w:val="00056774"/>
    <w:rsid w:val="0005785F"/>
    <w:rsid w:val="0005789C"/>
    <w:rsid w:val="00057BF3"/>
    <w:rsid w:val="000616B7"/>
    <w:rsid w:val="00063043"/>
    <w:rsid w:val="00065A0D"/>
    <w:rsid w:val="00065B33"/>
    <w:rsid w:val="00066E3D"/>
    <w:rsid w:val="00071575"/>
    <w:rsid w:val="00072499"/>
    <w:rsid w:val="000748ED"/>
    <w:rsid w:val="00080ABE"/>
    <w:rsid w:val="0008535A"/>
    <w:rsid w:val="000854F9"/>
    <w:rsid w:val="00086268"/>
    <w:rsid w:val="00090E18"/>
    <w:rsid w:val="0009365F"/>
    <w:rsid w:val="00093846"/>
    <w:rsid w:val="00094079"/>
    <w:rsid w:val="00094402"/>
    <w:rsid w:val="00096398"/>
    <w:rsid w:val="00097505"/>
    <w:rsid w:val="000979D0"/>
    <w:rsid w:val="000A2317"/>
    <w:rsid w:val="000A27F4"/>
    <w:rsid w:val="000A4522"/>
    <w:rsid w:val="000A4C98"/>
    <w:rsid w:val="000B0991"/>
    <w:rsid w:val="000B6032"/>
    <w:rsid w:val="000B7852"/>
    <w:rsid w:val="000C08C9"/>
    <w:rsid w:val="000C166A"/>
    <w:rsid w:val="000C1AB0"/>
    <w:rsid w:val="000C22C0"/>
    <w:rsid w:val="000C2DB1"/>
    <w:rsid w:val="000C3481"/>
    <w:rsid w:val="000C43CA"/>
    <w:rsid w:val="000C4873"/>
    <w:rsid w:val="000C4BF5"/>
    <w:rsid w:val="000C7A66"/>
    <w:rsid w:val="000D0168"/>
    <w:rsid w:val="000D0D4F"/>
    <w:rsid w:val="000D18BD"/>
    <w:rsid w:val="000D1D34"/>
    <w:rsid w:val="000D4818"/>
    <w:rsid w:val="000D4980"/>
    <w:rsid w:val="000D7E28"/>
    <w:rsid w:val="000E1D8D"/>
    <w:rsid w:val="000E3F67"/>
    <w:rsid w:val="000E4F19"/>
    <w:rsid w:val="000E591C"/>
    <w:rsid w:val="000E654C"/>
    <w:rsid w:val="000F10CB"/>
    <w:rsid w:val="000F3621"/>
    <w:rsid w:val="000F3875"/>
    <w:rsid w:val="000F548F"/>
    <w:rsid w:val="000F589B"/>
    <w:rsid w:val="000F58EA"/>
    <w:rsid w:val="000F5978"/>
    <w:rsid w:val="000F7D5C"/>
    <w:rsid w:val="001004E0"/>
    <w:rsid w:val="00100F9D"/>
    <w:rsid w:val="0010419C"/>
    <w:rsid w:val="00107271"/>
    <w:rsid w:val="00107875"/>
    <w:rsid w:val="0011002E"/>
    <w:rsid w:val="0011061E"/>
    <w:rsid w:val="001114EA"/>
    <w:rsid w:val="001118D9"/>
    <w:rsid w:val="00111CEE"/>
    <w:rsid w:val="001130E7"/>
    <w:rsid w:val="0011347B"/>
    <w:rsid w:val="00126C37"/>
    <w:rsid w:val="00130192"/>
    <w:rsid w:val="00131FC1"/>
    <w:rsid w:val="00132019"/>
    <w:rsid w:val="001336D2"/>
    <w:rsid w:val="00134D79"/>
    <w:rsid w:val="001403DD"/>
    <w:rsid w:val="0014353A"/>
    <w:rsid w:val="001450E3"/>
    <w:rsid w:val="0014625B"/>
    <w:rsid w:val="0014684C"/>
    <w:rsid w:val="0014783B"/>
    <w:rsid w:val="0015053C"/>
    <w:rsid w:val="00151531"/>
    <w:rsid w:val="00151F61"/>
    <w:rsid w:val="00152EB6"/>
    <w:rsid w:val="00154E9D"/>
    <w:rsid w:val="001552C7"/>
    <w:rsid w:val="00157861"/>
    <w:rsid w:val="00157DBE"/>
    <w:rsid w:val="00157F63"/>
    <w:rsid w:val="0016062D"/>
    <w:rsid w:val="00161885"/>
    <w:rsid w:val="00161F54"/>
    <w:rsid w:val="00163029"/>
    <w:rsid w:val="00163D54"/>
    <w:rsid w:val="00170616"/>
    <w:rsid w:val="001723F6"/>
    <w:rsid w:val="00172D54"/>
    <w:rsid w:val="00173034"/>
    <w:rsid w:val="00174201"/>
    <w:rsid w:val="001745C3"/>
    <w:rsid w:val="00181C4A"/>
    <w:rsid w:val="001842FE"/>
    <w:rsid w:val="00190892"/>
    <w:rsid w:val="00190950"/>
    <w:rsid w:val="00192EA6"/>
    <w:rsid w:val="001943D5"/>
    <w:rsid w:val="001964EF"/>
    <w:rsid w:val="001A0411"/>
    <w:rsid w:val="001A29A8"/>
    <w:rsid w:val="001A30C4"/>
    <w:rsid w:val="001A3C34"/>
    <w:rsid w:val="001A479B"/>
    <w:rsid w:val="001A5F48"/>
    <w:rsid w:val="001A6343"/>
    <w:rsid w:val="001A685A"/>
    <w:rsid w:val="001A77EC"/>
    <w:rsid w:val="001B1414"/>
    <w:rsid w:val="001B1F18"/>
    <w:rsid w:val="001B249F"/>
    <w:rsid w:val="001B38A6"/>
    <w:rsid w:val="001B583C"/>
    <w:rsid w:val="001B7EE9"/>
    <w:rsid w:val="001C02B8"/>
    <w:rsid w:val="001C0E56"/>
    <w:rsid w:val="001C2B4F"/>
    <w:rsid w:val="001C3354"/>
    <w:rsid w:val="001C37FD"/>
    <w:rsid w:val="001D0C44"/>
    <w:rsid w:val="001D21C3"/>
    <w:rsid w:val="001D598E"/>
    <w:rsid w:val="001E0461"/>
    <w:rsid w:val="001E2D51"/>
    <w:rsid w:val="001E4ECC"/>
    <w:rsid w:val="001E5256"/>
    <w:rsid w:val="001E7442"/>
    <w:rsid w:val="001F0DB5"/>
    <w:rsid w:val="001F409A"/>
    <w:rsid w:val="001F468C"/>
    <w:rsid w:val="001F49D1"/>
    <w:rsid w:val="00200807"/>
    <w:rsid w:val="00205506"/>
    <w:rsid w:val="00205886"/>
    <w:rsid w:val="00206906"/>
    <w:rsid w:val="00211472"/>
    <w:rsid w:val="00211B80"/>
    <w:rsid w:val="00214266"/>
    <w:rsid w:val="002149F1"/>
    <w:rsid w:val="002165B3"/>
    <w:rsid w:val="00216A23"/>
    <w:rsid w:val="00216CE9"/>
    <w:rsid w:val="00217F3F"/>
    <w:rsid w:val="00221AC2"/>
    <w:rsid w:val="00221C4B"/>
    <w:rsid w:val="002223C6"/>
    <w:rsid w:val="0022726C"/>
    <w:rsid w:val="00230417"/>
    <w:rsid w:val="002312E3"/>
    <w:rsid w:val="00232AAF"/>
    <w:rsid w:val="00232B26"/>
    <w:rsid w:val="002354F5"/>
    <w:rsid w:val="00236BFF"/>
    <w:rsid w:val="002375B5"/>
    <w:rsid w:val="00242182"/>
    <w:rsid w:val="002423CA"/>
    <w:rsid w:val="00243C5E"/>
    <w:rsid w:val="00244286"/>
    <w:rsid w:val="0024504B"/>
    <w:rsid w:val="00250BB2"/>
    <w:rsid w:val="00255427"/>
    <w:rsid w:val="00256274"/>
    <w:rsid w:val="0025760C"/>
    <w:rsid w:val="00262FBA"/>
    <w:rsid w:val="00263437"/>
    <w:rsid w:val="00266693"/>
    <w:rsid w:val="00266BB6"/>
    <w:rsid w:val="00267869"/>
    <w:rsid w:val="00271724"/>
    <w:rsid w:val="00272AD2"/>
    <w:rsid w:val="00273303"/>
    <w:rsid w:val="00281CC7"/>
    <w:rsid w:val="00282BB1"/>
    <w:rsid w:val="00285355"/>
    <w:rsid w:val="0029017E"/>
    <w:rsid w:val="0029254B"/>
    <w:rsid w:val="0029403D"/>
    <w:rsid w:val="00294981"/>
    <w:rsid w:val="002951B0"/>
    <w:rsid w:val="002A0B7E"/>
    <w:rsid w:val="002A1406"/>
    <w:rsid w:val="002A1E78"/>
    <w:rsid w:val="002A1FCE"/>
    <w:rsid w:val="002A2FC9"/>
    <w:rsid w:val="002A2FCD"/>
    <w:rsid w:val="002A49F5"/>
    <w:rsid w:val="002A4D8D"/>
    <w:rsid w:val="002A79DA"/>
    <w:rsid w:val="002B208B"/>
    <w:rsid w:val="002B39C9"/>
    <w:rsid w:val="002B51E3"/>
    <w:rsid w:val="002B541B"/>
    <w:rsid w:val="002B5AB5"/>
    <w:rsid w:val="002B718E"/>
    <w:rsid w:val="002B7E0F"/>
    <w:rsid w:val="002B7FA1"/>
    <w:rsid w:val="002C18E6"/>
    <w:rsid w:val="002C20F4"/>
    <w:rsid w:val="002C3211"/>
    <w:rsid w:val="002C4CF7"/>
    <w:rsid w:val="002C6043"/>
    <w:rsid w:val="002C6C65"/>
    <w:rsid w:val="002D0388"/>
    <w:rsid w:val="002D0986"/>
    <w:rsid w:val="002D0C38"/>
    <w:rsid w:val="002D2480"/>
    <w:rsid w:val="002D52C2"/>
    <w:rsid w:val="002E00D3"/>
    <w:rsid w:val="002E1190"/>
    <w:rsid w:val="002E64C7"/>
    <w:rsid w:val="002E666F"/>
    <w:rsid w:val="002F588C"/>
    <w:rsid w:val="002F7ABE"/>
    <w:rsid w:val="003000A6"/>
    <w:rsid w:val="00301D8C"/>
    <w:rsid w:val="00301FFE"/>
    <w:rsid w:val="00302740"/>
    <w:rsid w:val="00310045"/>
    <w:rsid w:val="00316628"/>
    <w:rsid w:val="00316C01"/>
    <w:rsid w:val="003235B8"/>
    <w:rsid w:val="00324224"/>
    <w:rsid w:val="00326813"/>
    <w:rsid w:val="003315A9"/>
    <w:rsid w:val="0033327B"/>
    <w:rsid w:val="003332D9"/>
    <w:rsid w:val="00333537"/>
    <w:rsid w:val="00334B9F"/>
    <w:rsid w:val="0033790F"/>
    <w:rsid w:val="00337BA0"/>
    <w:rsid w:val="0034024D"/>
    <w:rsid w:val="00340C71"/>
    <w:rsid w:val="00340FF5"/>
    <w:rsid w:val="00343679"/>
    <w:rsid w:val="003473F7"/>
    <w:rsid w:val="00347DC1"/>
    <w:rsid w:val="00351C78"/>
    <w:rsid w:val="00354492"/>
    <w:rsid w:val="00354734"/>
    <w:rsid w:val="003548FB"/>
    <w:rsid w:val="00355E6C"/>
    <w:rsid w:val="00356157"/>
    <w:rsid w:val="003564F0"/>
    <w:rsid w:val="00357DA5"/>
    <w:rsid w:val="00360682"/>
    <w:rsid w:val="00361018"/>
    <w:rsid w:val="00362D9B"/>
    <w:rsid w:val="00366259"/>
    <w:rsid w:val="00371CA7"/>
    <w:rsid w:val="003725A7"/>
    <w:rsid w:val="00372EC4"/>
    <w:rsid w:val="003738F4"/>
    <w:rsid w:val="00374D56"/>
    <w:rsid w:val="00374F13"/>
    <w:rsid w:val="00375907"/>
    <w:rsid w:val="00376162"/>
    <w:rsid w:val="00376FE6"/>
    <w:rsid w:val="00377B21"/>
    <w:rsid w:val="00380526"/>
    <w:rsid w:val="003824D7"/>
    <w:rsid w:val="003843A5"/>
    <w:rsid w:val="00386B75"/>
    <w:rsid w:val="00390364"/>
    <w:rsid w:val="0039504C"/>
    <w:rsid w:val="00395D58"/>
    <w:rsid w:val="00396DD1"/>
    <w:rsid w:val="00397BAE"/>
    <w:rsid w:val="003A04F4"/>
    <w:rsid w:val="003A20F9"/>
    <w:rsid w:val="003A293B"/>
    <w:rsid w:val="003A2E2A"/>
    <w:rsid w:val="003A322C"/>
    <w:rsid w:val="003A3B33"/>
    <w:rsid w:val="003A3E86"/>
    <w:rsid w:val="003A450E"/>
    <w:rsid w:val="003A51CD"/>
    <w:rsid w:val="003A5B18"/>
    <w:rsid w:val="003A6E0C"/>
    <w:rsid w:val="003A71B0"/>
    <w:rsid w:val="003B0AB7"/>
    <w:rsid w:val="003B0BC5"/>
    <w:rsid w:val="003B0F3D"/>
    <w:rsid w:val="003B0F6C"/>
    <w:rsid w:val="003B2701"/>
    <w:rsid w:val="003B4051"/>
    <w:rsid w:val="003B6737"/>
    <w:rsid w:val="003B73BC"/>
    <w:rsid w:val="003C0713"/>
    <w:rsid w:val="003C0B51"/>
    <w:rsid w:val="003C4894"/>
    <w:rsid w:val="003C4A10"/>
    <w:rsid w:val="003C5105"/>
    <w:rsid w:val="003C6161"/>
    <w:rsid w:val="003C7587"/>
    <w:rsid w:val="003D2C8F"/>
    <w:rsid w:val="003D4BAC"/>
    <w:rsid w:val="003D5803"/>
    <w:rsid w:val="003D5BBA"/>
    <w:rsid w:val="003E08FE"/>
    <w:rsid w:val="003E12B1"/>
    <w:rsid w:val="003E19B2"/>
    <w:rsid w:val="003E2BAB"/>
    <w:rsid w:val="003E44AA"/>
    <w:rsid w:val="003E4784"/>
    <w:rsid w:val="003E565C"/>
    <w:rsid w:val="003E5795"/>
    <w:rsid w:val="003E60F9"/>
    <w:rsid w:val="003F6D7B"/>
    <w:rsid w:val="003F6E3A"/>
    <w:rsid w:val="003F754B"/>
    <w:rsid w:val="00401C2B"/>
    <w:rsid w:val="00401EDD"/>
    <w:rsid w:val="004021F6"/>
    <w:rsid w:val="00404684"/>
    <w:rsid w:val="00404A56"/>
    <w:rsid w:val="00405CAE"/>
    <w:rsid w:val="00407EE2"/>
    <w:rsid w:val="00414CE5"/>
    <w:rsid w:val="00416643"/>
    <w:rsid w:val="00416863"/>
    <w:rsid w:val="004169A8"/>
    <w:rsid w:val="00416C27"/>
    <w:rsid w:val="00417040"/>
    <w:rsid w:val="0042028F"/>
    <w:rsid w:val="00421BF1"/>
    <w:rsid w:val="00423099"/>
    <w:rsid w:val="00423CC9"/>
    <w:rsid w:val="0042466C"/>
    <w:rsid w:val="00426312"/>
    <w:rsid w:val="004268F6"/>
    <w:rsid w:val="0042745E"/>
    <w:rsid w:val="00430DB8"/>
    <w:rsid w:val="00430E2D"/>
    <w:rsid w:val="00435568"/>
    <w:rsid w:val="0044007C"/>
    <w:rsid w:val="004408BE"/>
    <w:rsid w:val="00440E20"/>
    <w:rsid w:val="00441830"/>
    <w:rsid w:val="004448AC"/>
    <w:rsid w:val="004463F7"/>
    <w:rsid w:val="00446982"/>
    <w:rsid w:val="00450162"/>
    <w:rsid w:val="00455BCC"/>
    <w:rsid w:val="0045614C"/>
    <w:rsid w:val="00456228"/>
    <w:rsid w:val="004614DE"/>
    <w:rsid w:val="004621FA"/>
    <w:rsid w:val="00462B60"/>
    <w:rsid w:val="00462BA8"/>
    <w:rsid w:val="0046488D"/>
    <w:rsid w:val="00465B5C"/>
    <w:rsid w:val="00466BAB"/>
    <w:rsid w:val="004675E7"/>
    <w:rsid w:val="00467B6E"/>
    <w:rsid w:val="004724CE"/>
    <w:rsid w:val="00477B28"/>
    <w:rsid w:val="0048226E"/>
    <w:rsid w:val="00483E85"/>
    <w:rsid w:val="00487801"/>
    <w:rsid w:val="004906B8"/>
    <w:rsid w:val="00493970"/>
    <w:rsid w:val="00493C94"/>
    <w:rsid w:val="00495033"/>
    <w:rsid w:val="00495CAA"/>
    <w:rsid w:val="004960B7"/>
    <w:rsid w:val="004A10B3"/>
    <w:rsid w:val="004A38A0"/>
    <w:rsid w:val="004A402D"/>
    <w:rsid w:val="004A44E6"/>
    <w:rsid w:val="004A54F7"/>
    <w:rsid w:val="004B0D44"/>
    <w:rsid w:val="004B1725"/>
    <w:rsid w:val="004B7C13"/>
    <w:rsid w:val="004C12AD"/>
    <w:rsid w:val="004C1B93"/>
    <w:rsid w:val="004C2B6D"/>
    <w:rsid w:val="004C2EA8"/>
    <w:rsid w:val="004C5003"/>
    <w:rsid w:val="004D19A8"/>
    <w:rsid w:val="004D2C5B"/>
    <w:rsid w:val="004D3205"/>
    <w:rsid w:val="004D40F1"/>
    <w:rsid w:val="004D55BA"/>
    <w:rsid w:val="004D760F"/>
    <w:rsid w:val="004D7E0C"/>
    <w:rsid w:val="004E0DFE"/>
    <w:rsid w:val="004E10BC"/>
    <w:rsid w:val="004E29FB"/>
    <w:rsid w:val="004E4ECC"/>
    <w:rsid w:val="004E7250"/>
    <w:rsid w:val="004F0EF1"/>
    <w:rsid w:val="004F1D98"/>
    <w:rsid w:val="004F4FCC"/>
    <w:rsid w:val="004F5AF0"/>
    <w:rsid w:val="0050035A"/>
    <w:rsid w:val="0050126F"/>
    <w:rsid w:val="00501519"/>
    <w:rsid w:val="00502480"/>
    <w:rsid w:val="0050579D"/>
    <w:rsid w:val="00505AA4"/>
    <w:rsid w:val="00505E20"/>
    <w:rsid w:val="005074E2"/>
    <w:rsid w:val="005107EF"/>
    <w:rsid w:val="005129A7"/>
    <w:rsid w:val="00513470"/>
    <w:rsid w:val="00513800"/>
    <w:rsid w:val="00513E12"/>
    <w:rsid w:val="00515665"/>
    <w:rsid w:val="005158F2"/>
    <w:rsid w:val="00515DA5"/>
    <w:rsid w:val="00517529"/>
    <w:rsid w:val="005179D7"/>
    <w:rsid w:val="005202D2"/>
    <w:rsid w:val="00520CD3"/>
    <w:rsid w:val="00520D62"/>
    <w:rsid w:val="005210FA"/>
    <w:rsid w:val="00521843"/>
    <w:rsid w:val="005238AC"/>
    <w:rsid w:val="005240DC"/>
    <w:rsid w:val="0052742F"/>
    <w:rsid w:val="00530E53"/>
    <w:rsid w:val="005317D8"/>
    <w:rsid w:val="00535D97"/>
    <w:rsid w:val="005401AA"/>
    <w:rsid w:val="005419F6"/>
    <w:rsid w:val="00544C3F"/>
    <w:rsid w:val="0054787C"/>
    <w:rsid w:val="00550BFF"/>
    <w:rsid w:val="00550C29"/>
    <w:rsid w:val="00550CE7"/>
    <w:rsid w:val="00551225"/>
    <w:rsid w:val="005539FD"/>
    <w:rsid w:val="00554854"/>
    <w:rsid w:val="00555BBF"/>
    <w:rsid w:val="00557804"/>
    <w:rsid w:val="00557BB7"/>
    <w:rsid w:val="00560A39"/>
    <w:rsid w:val="00561014"/>
    <w:rsid w:val="00561D35"/>
    <w:rsid w:val="00562725"/>
    <w:rsid w:val="00562D70"/>
    <w:rsid w:val="005646B7"/>
    <w:rsid w:val="005654C5"/>
    <w:rsid w:val="00565714"/>
    <w:rsid w:val="00566242"/>
    <w:rsid w:val="005668AA"/>
    <w:rsid w:val="00566D60"/>
    <w:rsid w:val="005700B6"/>
    <w:rsid w:val="005713E5"/>
    <w:rsid w:val="00571BF5"/>
    <w:rsid w:val="00573147"/>
    <w:rsid w:val="005733EE"/>
    <w:rsid w:val="00573449"/>
    <w:rsid w:val="00573947"/>
    <w:rsid w:val="00574A02"/>
    <w:rsid w:val="00574B83"/>
    <w:rsid w:val="0057519F"/>
    <w:rsid w:val="0057790F"/>
    <w:rsid w:val="0058178E"/>
    <w:rsid w:val="00584502"/>
    <w:rsid w:val="005846D8"/>
    <w:rsid w:val="00584CFD"/>
    <w:rsid w:val="00587E45"/>
    <w:rsid w:val="005911AE"/>
    <w:rsid w:val="00591A4E"/>
    <w:rsid w:val="00593755"/>
    <w:rsid w:val="00594284"/>
    <w:rsid w:val="00595E57"/>
    <w:rsid w:val="00596BD5"/>
    <w:rsid w:val="005A17CA"/>
    <w:rsid w:val="005A3F1B"/>
    <w:rsid w:val="005A4643"/>
    <w:rsid w:val="005A50EF"/>
    <w:rsid w:val="005A533A"/>
    <w:rsid w:val="005A6184"/>
    <w:rsid w:val="005A7599"/>
    <w:rsid w:val="005B158D"/>
    <w:rsid w:val="005B455C"/>
    <w:rsid w:val="005B53C9"/>
    <w:rsid w:val="005B574F"/>
    <w:rsid w:val="005C08F4"/>
    <w:rsid w:val="005C1966"/>
    <w:rsid w:val="005C1A2F"/>
    <w:rsid w:val="005C34BC"/>
    <w:rsid w:val="005C41FC"/>
    <w:rsid w:val="005C6E5E"/>
    <w:rsid w:val="005D050F"/>
    <w:rsid w:val="005D0F39"/>
    <w:rsid w:val="005D12E8"/>
    <w:rsid w:val="005D1F9F"/>
    <w:rsid w:val="005D4549"/>
    <w:rsid w:val="005D483D"/>
    <w:rsid w:val="005D4988"/>
    <w:rsid w:val="005D4DAA"/>
    <w:rsid w:val="005D7DD7"/>
    <w:rsid w:val="005F0B86"/>
    <w:rsid w:val="005F0FF7"/>
    <w:rsid w:val="005F1665"/>
    <w:rsid w:val="005F288F"/>
    <w:rsid w:val="005F3C21"/>
    <w:rsid w:val="005F5A8F"/>
    <w:rsid w:val="005F5B91"/>
    <w:rsid w:val="006028C2"/>
    <w:rsid w:val="00606150"/>
    <w:rsid w:val="0061116F"/>
    <w:rsid w:val="006113A6"/>
    <w:rsid w:val="00611795"/>
    <w:rsid w:val="00613028"/>
    <w:rsid w:val="00613FE2"/>
    <w:rsid w:val="006140BF"/>
    <w:rsid w:val="0061705D"/>
    <w:rsid w:val="006229D0"/>
    <w:rsid w:val="006244A2"/>
    <w:rsid w:val="00625554"/>
    <w:rsid w:val="00626463"/>
    <w:rsid w:val="00626693"/>
    <w:rsid w:val="00626B71"/>
    <w:rsid w:val="00626E04"/>
    <w:rsid w:val="00626E39"/>
    <w:rsid w:val="00626F07"/>
    <w:rsid w:val="00630A29"/>
    <w:rsid w:val="00633B08"/>
    <w:rsid w:val="0063419A"/>
    <w:rsid w:val="00637EDD"/>
    <w:rsid w:val="00640DDB"/>
    <w:rsid w:val="00641C9F"/>
    <w:rsid w:val="00644420"/>
    <w:rsid w:val="00644509"/>
    <w:rsid w:val="00645CD3"/>
    <w:rsid w:val="006468C5"/>
    <w:rsid w:val="00650832"/>
    <w:rsid w:val="00651F72"/>
    <w:rsid w:val="00655656"/>
    <w:rsid w:val="00655ABD"/>
    <w:rsid w:val="006570F8"/>
    <w:rsid w:val="00657229"/>
    <w:rsid w:val="006617FF"/>
    <w:rsid w:val="00664260"/>
    <w:rsid w:val="00664455"/>
    <w:rsid w:val="00665564"/>
    <w:rsid w:val="00665C61"/>
    <w:rsid w:val="00666EFD"/>
    <w:rsid w:val="006735D5"/>
    <w:rsid w:val="00676888"/>
    <w:rsid w:val="00677C8C"/>
    <w:rsid w:val="006816ED"/>
    <w:rsid w:val="00683096"/>
    <w:rsid w:val="00687959"/>
    <w:rsid w:val="00687D3B"/>
    <w:rsid w:val="00690061"/>
    <w:rsid w:val="00690A35"/>
    <w:rsid w:val="00690FDB"/>
    <w:rsid w:val="00694D32"/>
    <w:rsid w:val="00695CC3"/>
    <w:rsid w:val="00695E71"/>
    <w:rsid w:val="00696258"/>
    <w:rsid w:val="006A02CE"/>
    <w:rsid w:val="006A0875"/>
    <w:rsid w:val="006A0980"/>
    <w:rsid w:val="006A18CA"/>
    <w:rsid w:val="006A19C5"/>
    <w:rsid w:val="006A2D6B"/>
    <w:rsid w:val="006A2F56"/>
    <w:rsid w:val="006A499C"/>
    <w:rsid w:val="006A607A"/>
    <w:rsid w:val="006A6565"/>
    <w:rsid w:val="006A6BD8"/>
    <w:rsid w:val="006B1B56"/>
    <w:rsid w:val="006B2022"/>
    <w:rsid w:val="006B2C4F"/>
    <w:rsid w:val="006B3AD2"/>
    <w:rsid w:val="006B45CA"/>
    <w:rsid w:val="006B4965"/>
    <w:rsid w:val="006B4CE5"/>
    <w:rsid w:val="006B5B0D"/>
    <w:rsid w:val="006B5B38"/>
    <w:rsid w:val="006B629C"/>
    <w:rsid w:val="006B6FCA"/>
    <w:rsid w:val="006C06AA"/>
    <w:rsid w:val="006C21DF"/>
    <w:rsid w:val="006C4A2C"/>
    <w:rsid w:val="006C662D"/>
    <w:rsid w:val="006D1733"/>
    <w:rsid w:val="006D2106"/>
    <w:rsid w:val="006D5EC5"/>
    <w:rsid w:val="006E32FE"/>
    <w:rsid w:val="006E3BFA"/>
    <w:rsid w:val="006E720B"/>
    <w:rsid w:val="006F279F"/>
    <w:rsid w:val="006F2FF9"/>
    <w:rsid w:val="006F4BE8"/>
    <w:rsid w:val="006F4C68"/>
    <w:rsid w:val="006F510A"/>
    <w:rsid w:val="006F67EF"/>
    <w:rsid w:val="006F6E43"/>
    <w:rsid w:val="00700DA6"/>
    <w:rsid w:val="0070161B"/>
    <w:rsid w:val="00702435"/>
    <w:rsid w:val="007034C0"/>
    <w:rsid w:val="00703B2F"/>
    <w:rsid w:val="00707789"/>
    <w:rsid w:val="00713AC8"/>
    <w:rsid w:val="00720997"/>
    <w:rsid w:val="007211AA"/>
    <w:rsid w:val="00721B02"/>
    <w:rsid w:val="0072206D"/>
    <w:rsid w:val="007236BD"/>
    <w:rsid w:val="00724A44"/>
    <w:rsid w:val="00727C54"/>
    <w:rsid w:val="00730CA2"/>
    <w:rsid w:val="00730E20"/>
    <w:rsid w:val="007311DB"/>
    <w:rsid w:val="0073242E"/>
    <w:rsid w:val="007328D7"/>
    <w:rsid w:val="007379ED"/>
    <w:rsid w:val="00737B45"/>
    <w:rsid w:val="007403AA"/>
    <w:rsid w:val="007409EE"/>
    <w:rsid w:val="00740FB2"/>
    <w:rsid w:val="00741984"/>
    <w:rsid w:val="007437F6"/>
    <w:rsid w:val="00743E89"/>
    <w:rsid w:val="00744ADF"/>
    <w:rsid w:val="007451C2"/>
    <w:rsid w:val="0074581F"/>
    <w:rsid w:val="00747232"/>
    <w:rsid w:val="00747A02"/>
    <w:rsid w:val="00750291"/>
    <w:rsid w:val="00750AC1"/>
    <w:rsid w:val="00753B55"/>
    <w:rsid w:val="00755138"/>
    <w:rsid w:val="00755A4F"/>
    <w:rsid w:val="00755F5E"/>
    <w:rsid w:val="00756F81"/>
    <w:rsid w:val="0076136E"/>
    <w:rsid w:val="007614E0"/>
    <w:rsid w:val="00762C3C"/>
    <w:rsid w:val="0076644B"/>
    <w:rsid w:val="00767A0E"/>
    <w:rsid w:val="00770519"/>
    <w:rsid w:val="007724A8"/>
    <w:rsid w:val="007768B9"/>
    <w:rsid w:val="00780512"/>
    <w:rsid w:val="00783910"/>
    <w:rsid w:val="0078503B"/>
    <w:rsid w:val="00785290"/>
    <w:rsid w:val="00785A01"/>
    <w:rsid w:val="0078784E"/>
    <w:rsid w:val="00792B22"/>
    <w:rsid w:val="007946AD"/>
    <w:rsid w:val="00796E53"/>
    <w:rsid w:val="0079708C"/>
    <w:rsid w:val="007A1FA4"/>
    <w:rsid w:val="007A20CF"/>
    <w:rsid w:val="007A2A4C"/>
    <w:rsid w:val="007A4573"/>
    <w:rsid w:val="007A4E03"/>
    <w:rsid w:val="007A67D7"/>
    <w:rsid w:val="007A6C05"/>
    <w:rsid w:val="007A7904"/>
    <w:rsid w:val="007B0DE2"/>
    <w:rsid w:val="007B1FAC"/>
    <w:rsid w:val="007B2105"/>
    <w:rsid w:val="007B26A4"/>
    <w:rsid w:val="007B29A8"/>
    <w:rsid w:val="007B332C"/>
    <w:rsid w:val="007B3640"/>
    <w:rsid w:val="007B5E9F"/>
    <w:rsid w:val="007C0C39"/>
    <w:rsid w:val="007C2806"/>
    <w:rsid w:val="007C407C"/>
    <w:rsid w:val="007C4BF2"/>
    <w:rsid w:val="007C5D27"/>
    <w:rsid w:val="007C76A7"/>
    <w:rsid w:val="007C7EE6"/>
    <w:rsid w:val="007D05D3"/>
    <w:rsid w:val="007D1C52"/>
    <w:rsid w:val="007D22AB"/>
    <w:rsid w:val="007D2797"/>
    <w:rsid w:val="007D35D0"/>
    <w:rsid w:val="007D5D75"/>
    <w:rsid w:val="007E0850"/>
    <w:rsid w:val="007E1801"/>
    <w:rsid w:val="007E1B05"/>
    <w:rsid w:val="007E66B6"/>
    <w:rsid w:val="007E72DB"/>
    <w:rsid w:val="007E72F8"/>
    <w:rsid w:val="007E77FA"/>
    <w:rsid w:val="007E79F6"/>
    <w:rsid w:val="007F3E8D"/>
    <w:rsid w:val="007F44F8"/>
    <w:rsid w:val="007F4816"/>
    <w:rsid w:val="007F5CD9"/>
    <w:rsid w:val="007F5D18"/>
    <w:rsid w:val="007F6257"/>
    <w:rsid w:val="00801329"/>
    <w:rsid w:val="00801D10"/>
    <w:rsid w:val="00802DDA"/>
    <w:rsid w:val="00805278"/>
    <w:rsid w:val="00810393"/>
    <w:rsid w:val="00810C8A"/>
    <w:rsid w:val="008134B5"/>
    <w:rsid w:val="00813FB8"/>
    <w:rsid w:val="00820313"/>
    <w:rsid w:val="00823EFE"/>
    <w:rsid w:val="00826C35"/>
    <w:rsid w:val="00827A5B"/>
    <w:rsid w:val="0083138C"/>
    <w:rsid w:val="00832353"/>
    <w:rsid w:val="00832A3A"/>
    <w:rsid w:val="00833B95"/>
    <w:rsid w:val="008345E5"/>
    <w:rsid w:val="0083664F"/>
    <w:rsid w:val="00837B64"/>
    <w:rsid w:val="008420D7"/>
    <w:rsid w:val="00842BCC"/>
    <w:rsid w:val="0084310F"/>
    <w:rsid w:val="00844F49"/>
    <w:rsid w:val="008478CE"/>
    <w:rsid w:val="00847AC5"/>
    <w:rsid w:val="00850686"/>
    <w:rsid w:val="00850B0C"/>
    <w:rsid w:val="0085181B"/>
    <w:rsid w:val="00852ADD"/>
    <w:rsid w:val="00852B39"/>
    <w:rsid w:val="0085325C"/>
    <w:rsid w:val="0085539B"/>
    <w:rsid w:val="0086097F"/>
    <w:rsid w:val="008609D6"/>
    <w:rsid w:val="00863E33"/>
    <w:rsid w:val="00864A59"/>
    <w:rsid w:val="0086552D"/>
    <w:rsid w:val="0086596C"/>
    <w:rsid w:val="008704FD"/>
    <w:rsid w:val="00871B85"/>
    <w:rsid w:val="00872B80"/>
    <w:rsid w:val="008765AB"/>
    <w:rsid w:val="00876FB3"/>
    <w:rsid w:val="00881510"/>
    <w:rsid w:val="008838A5"/>
    <w:rsid w:val="00883F01"/>
    <w:rsid w:val="00887884"/>
    <w:rsid w:val="008923CA"/>
    <w:rsid w:val="00894289"/>
    <w:rsid w:val="008A158D"/>
    <w:rsid w:val="008A2F7B"/>
    <w:rsid w:val="008A2FA7"/>
    <w:rsid w:val="008A59B7"/>
    <w:rsid w:val="008A5A2F"/>
    <w:rsid w:val="008A6848"/>
    <w:rsid w:val="008B0B50"/>
    <w:rsid w:val="008B1FD8"/>
    <w:rsid w:val="008B248F"/>
    <w:rsid w:val="008B2D6F"/>
    <w:rsid w:val="008B3440"/>
    <w:rsid w:val="008B4068"/>
    <w:rsid w:val="008B638E"/>
    <w:rsid w:val="008C0B7C"/>
    <w:rsid w:val="008C2CFC"/>
    <w:rsid w:val="008C537C"/>
    <w:rsid w:val="008C67B6"/>
    <w:rsid w:val="008D14E0"/>
    <w:rsid w:val="008D25C0"/>
    <w:rsid w:val="008D3D8F"/>
    <w:rsid w:val="008D5F00"/>
    <w:rsid w:val="008D6136"/>
    <w:rsid w:val="008D625C"/>
    <w:rsid w:val="008D67A9"/>
    <w:rsid w:val="008E00B4"/>
    <w:rsid w:val="008E22F4"/>
    <w:rsid w:val="008E2455"/>
    <w:rsid w:val="008E29FD"/>
    <w:rsid w:val="008E5BD2"/>
    <w:rsid w:val="008E646D"/>
    <w:rsid w:val="008E6DFF"/>
    <w:rsid w:val="008E71B9"/>
    <w:rsid w:val="008F1C54"/>
    <w:rsid w:val="008F4CB5"/>
    <w:rsid w:val="00900300"/>
    <w:rsid w:val="00900347"/>
    <w:rsid w:val="0090091E"/>
    <w:rsid w:val="00900F2A"/>
    <w:rsid w:val="0090149A"/>
    <w:rsid w:val="00902226"/>
    <w:rsid w:val="00906D80"/>
    <w:rsid w:val="009203E1"/>
    <w:rsid w:val="00921036"/>
    <w:rsid w:val="00925258"/>
    <w:rsid w:val="00926E9F"/>
    <w:rsid w:val="00927D8A"/>
    <w:rsid w:val="00927FEA"/>
    <w:rsid w:val="00932E70"/>
    <w:rsid w:val="0093399D"/>
    <w:rsid w:val="00933E52"/>
    <w:rsid w:val="00934877"/>
    <w:rsid w:val="00936D7B"/>
    <w:rsid w:val="00941B95"/>
    <w:rsid w:val="00941C76"/>
    <w:rsid w:val="00941DB9"/>
    <w:rsid w:val="00941E42"/>
    <w:rsid w:val="009438CB"/>
    <w:rsid w:val="0094395A"/>
    <w:rsid w:val="00943D90"/>
    <w:rsid w:val="009462AA"/>
    <w:rsid w:val="00947E72"/>
    <w:rsid w:val="0095121B"/>
    <w:rsid w:val="00953EAB"/>
    <w:rsid w:val="00956443"/>
    <w:rsid w:val="00957206"/>
    <w:rsid w:val="00961E1E"/>
    <w:rsid w:val="00961E4C"/>
    <w:rsid w:val="00964659"/>
    <w:rsid w:val="009660B5"/>
    <w:rsid w:val="00971A26"/>
    <w:rsid w:val="009729D6"/>
    <w:rsid w:val="00972D6C"/>
    <w:rsid w:val="009733AC"/>
    <w:rsid w:val="00974638"/>
    <w:rsid w:val="00974932"/>
    <w:rsid w:val="00975541"/>
    <w:rsid w:val="00976971"/>
    <w:rsid w:val="00983D8C"/>
    <w:rsid w:val="00984ADA"/>
    <w:rsid w:val="009851D7"/>
    <w:rsid w:val="00986C30"/>
    <w:rsid w:val="00990158"/>
    <w:rsid w:val="009905B2"/>
    <w:rsid w:val="00991EF8"/>
    <w:rsid w:val="00992D3D"/>
    <w:rsid w:val="00994BDA"/>
    <w:rsid w:val="0099529F"/>
    <w:rsid w:val="009A0BD9"/>
    <w:rsid w:val="009A2F88"/>
    <w:rsid w:val="009A350D"/>
    <w:rsid w:val="009A3B53"/>
    <w:rsid w:val="009B072E"/>
    <w:rsid w:val="009B221B"/>
    <w:rsid w:val="009B4ACC"/>
    <w:rsid w:val="009B6DFD"/>
    <w:rsid w:val="009B7754"/>
    <w:rsid w:val="009B77C6"/>
    <w:rsid w:val="009B7A1D"/>
    <w:rsid w:val="009C2114"/>
    <w:rsid w:val="009C36D1"/>
    <w:rsid w:val="009C42C4"/>
    <w:rsid w:val="009D089B"/>
    <w:rsid w:val="009D1945"/>
    <w:rsid w:val="009D22D8"/>
    <w:rsid w:val="009D24A9"/>
    <w:rsid w:val="009D2C33"/>
    <w:rsid w:val="009D37C8"/>
    <w:rsid w:val="009D710E"/>
    <w:rsid w:val="009E040B"/>
    <w:rsid w:val="009E2954"/>
    <w:rsid w:val="009E35C0"/>
    <w:rsid w:val="009E3D0D"/>
    <w:rsid w:val="009E4181"/>
    <w:rsid w:val="009E5626"/>
    <w:rsid w:val="009E57D0"/>
    <w:rsid w:val="009E5839"/>
    <w:rsid w:val="009F38D5"/>
    <w:rsid w:val="009F42CC"/>
    <w:rsid w:val="009F4904"/>
    <w:rsid w:val="009F57F0"/>
    <w:rsid w:val="009F58DD"/>
    <w:rsid w:val="009F6460"/>
    <w:rsid w:val="00A01168"/>
    <w:rsid w:val="00A020F2"/>
    <w:rsid w:val="00A0762E"/>
    <w:rsid w:val="00A10C24"/>
    <w:rsid w:val="00A10D92"/>
    <w:rsid w:val="00A11221"/>
    <w:rsid w:val="00A1263D"/>
    <w:rsid w:val="00A2008A"/>
    <w:rsid w:val="00A203D0"/>
    <w:rsid w:val="00A2148B"/>
    <w:rsid w:val="00A23686"/>
    <w:rsid w:val="00A25F77"/>
    <w:rsid w:val="00A268C5"/>
    <w:rsid w:val="00A317EE"/>
    <w:rsid w:val="00A34F90"/>
    <w:rsid w:val="00A35055"/>
    <w:rsid w:val="00A35124"/>
    <w:rsid w:val="00A357C1"/>
    <w:rsid w:val="00A3782C"/>
    <w:rsid w:val="00A413D0"/>
    <w:rsid w:val="00A4211D"/>
    <w:rsid w:val="00A42BEA"/>
    <w:rsid w:val="00A433F1"/>
    <w:rsid w:val="00A45F4E"/>
    <w:rsid w:val="00A46364"/>
    <w:rsid w:val="00A46515"/>
    <w:rsid w:val="00A471FB"/>
    <w:rsid w:val="00A50271"/>
    <w:rsid w:val="00A51366"/>
    <w:rsid w:val="00A51603"/>
    <w:rsid w:val="00A53351"/>
    <w:rsid w:val="00A5372E"/>
    <w:rsid w:val="00A53F76"/>
    <w:rsid w:val="00A55381"/>
    <w:rsid w:val="00A56391"/>
    <w:rsid w:val="00A60338"/>
    <w:rsid w:val="00A62590"/>
    <w:rsid w:val="00A62B92"/>
    <w:rsid w:val="00A6572D"/>
    <w:rsid w:val="00A71C9F"/>
    <w:rsid w:val="00A721E2"/>
    <w:rsid w:val="00A7294F"/>
    <w:rsid w:val="00A731A3"/>
    <w:rsid w:val="00A80AB2"/>
    <w:rsid w:val="00A8354F"/>
    <w:rsid w:val="00A84035"/>
    <w:rsid w:val="00A844BA"/>
    <w:rsid w:val="00A857F6"/>
    <w:rsid w:val="00A86E98"/>
    <w:rsid w:val="00A87098"/>
    <w:rsid w:val="00A908AB"/>
    <w:rsid w:val="00A919D8"/>
    <w:rsid w:val="00A96D93"/>
    <w:rsid w:val="00A97528"/>
    <w:rsid w:val="00AA0767"/>
    <w:rsid w:val="00AA0CDF"/>
    <w:rsid w:val="00AA75FF"/>
    <w:rsid w:val="00AB0462"/>
    <w:rsid w:val="00AB113E"/>
    <w:rsid w:val="00AB2F6A"/>
    <w:rsid w:val="00AB4FF5"/>
    <w:rsid w:val="00AB5C4C"/>
    <w:rsid w:val="00AB6166"/>
    <w:rsid w:val="00AC0594"/>
    <w:rsid w:val="00AC0E1E"/>
    <w:rsid w:val="00AC5312"/>
    <w:rsid w:val="00AC6E2F"/>
    <w:rsid w:val="00AC78E0"/>
    <w:rsid w:val="00AD1650"/>
    <w:rsid w:val="00AD56B3"/>
    <w:rsid w:val="00AD62FC"/>
    <w:rsid w:val="00AE0C32"/>
    <w:rsid w:val="00AE2B70"/>
    <w:rsid w:val="00AE378D"/>
    <w:rsid w:val="00AE7717"/>
    <w:rsid w:val="00AF0AA3"/>
    <w:rsid w:val="00AF14F9"/>
    <w:rsid w:val="00AF1B89"/>
    <w:rsid w:val="00AF2F3B"/>
    <w:rsid w:val="00AF3565"/>
    <w:rsid w:val="00AF4889"/>
    <w:rsid w:val="00AF4955"/>
    <w:rsid w:val="00AF7C9A"/>
    <w:rsid w:val="00B01EDD"/>
    <w:rsid w:val="00B037A1"/>
    <w:rsid w:val="00B06946"/>
    <w:rsid w:val="00B07999"/>
    <w:rsid w:val="00B10B0F"/>
    <w:rsid w:val="00B12A8B"/>
    <w:rsid w:val="00B150E5"/>
    <w:rsid w:val="00B158BD"/>
    <w:rsid w:val="00B164EE"/>
    <w:rsid w:val="00B211C2"/>
    <w:rsid w:val="00B24994"/>
    <w:rsid w:val="00B2582A"/>
    <w:rsid w:val="00B27B6B"/>
    <w:rsid w:val="00B30791"/>
    <w:rsid w:val="00B3215F"/>
    <w:rsid w:val="00B32E6C"/>
    <w:rsid w:val="00B33B93"/>
    <w:rsid w:val="00B33D90"/>
    <w:rsid w:val="00B37626"/>
    <w:rsid w:val="00B4333D"/>
    <w:rsid w:val="00B43A23"/>
    <w:rsid w:val="00B45023"/>
    <w:rsid w:val="00B46815"/>
    <w:rsid w:val="00B46C86"/>
    <w:rsid w:val="00B47D50"/>
    <w:rsid w:val="00B50641"/>
    <w:rsid w:val="00B56B81"/>
    <w:rsid w:val="00B56DB4"/>
    <w:rsid w:val="00B57271"/>
    <w:rsid w:val="00B57BB3"/>
    <w:rsid w:val="00B60BF9"/>
    <w:rsid w:val="00B62322"/>
    <w:rsid w:val="00B652C0"/>
    <w:rsid w:val="00B65518"/>
    <w:rsid w:val="00B65B58"/>
    <w:rsid w:val="00B70051"/>
    <w:rsid w:val="00B7093F"/>
    <w:rsid w:val="00B71344"/>
    <w:rsid w:val="00B71A03"/>
    <w:rsid w:val="00B71BB6"/>
    <w:rsid w:val="00B745DB"/>
    <w:rsid w:val="00B75A23"/>
    <w:rsid w:val="00B77B75"/>
    <w:rsid w:val="00B81546"/>
    <w:rsid w:val="00B81A2A"/>
    <w:rsid w:val="00B866E2"/>
    <w:rsid w:val="00B87B7D"/>
    <w:rsid w:val="00B923BE"/>
    <w:rsid w:val="00B94153"/>
    <w:rsid w:val="00BA0B67"/>
    <w:rsid w:val="00BA3C68"/>
    <w:rsid w:val="00BA6555"/>
    <w:rsid w:val="00BA682B"/>
    <w:rsid w:val="00BA72FE"/>
    <w:rsid w:val="00BB1167"/>
    <w:rsid w:val="00BB1B04"/>
    <w:rsid w:val="00BB22D2"/>
    <w:rsid w:val="00BB28AC"/>
    <w:rsid w:val="00BB3E51"/>
    <w:rsid w:val="00BB5931"/>
    <w:rsid w:val="00BB6247"/>
    <w:rsid w:val="00BC0461"/>
    <w:rsid w:val="00BC15E1"/>
    <w:rsid w:val="00BC30B5"/>
    <w:rsid w:val="00BC5619"/>
    <w:rsid w:val="00BD24B6"/>
    <w:rsid w:val="00BD3121"/>
    <w:rsid w:val="00BE015C"/>
    <w:rsid w:val="00BE1F02"/>
    <w:rsid w:val="00BE4C23"/>
    <w:rsid w:val="00BE549E"/>
    <w:rsid w:val="00BE5731"/>
    <w:rsid w:val="00BE7F12"/>
    <w:rsid w:val="00BF0D32"/>
    <w:rsid w:val="00BF2783"/>
    <w:rsid w:val="00BF2C2F"/>
    <w:rsid w:val="00BF2C54"/>
    <w:rsid w:val="00BF5CB5"/>
    <w:rsid w:val="00BF5E14"/>
    <w:rsid w:val="00BF6B65"/>
    <w:rsid w:val="00BF7644"/>
    <w:rsid w:val="00C00E38"/>
    <w:rsid w:val="00C0140C"/>
    <w:rsid w:val="00C05583"/>
    <w:rsid w:val="00C06586"/>
    <w:rsid w:val="00C13DE3"/>
    <w:rsid w:val="00C1590C"/>
    <w:rsid w:val="00C16D62"/>
    <w:rsid w:val="00C176AD"/>
    <w:rsid w:val="00C20EC4"/>
    <w:rsid w:val="00C21484"/>
    <w:rsid w:val="00C22901"/>
    <w:rsid w:val="00C2339E"/>
    <w:rsid w:val="00C24CAB"/>
    <w:rsid w:val="00C25032"/>
    <w:rsid w:val="00C26396"/>
    <w:rsid w:val="00C27F14"/>
    <w:rsid w:val="00C30183"/>
    <w:rsid w:val="00C306DD"/>
    <w:rsid w:val="00C31E26"/>
    <w:rsid w:val="00C335B4"/>
    <w:rsid w:val="00C3449E"/>
    <w:rsid w:val="00C4284B"/>
    <w:rsid w:val="00C4397F"/>
    <w:rsid w:val="00C46CBC"/>
    <w:rsid w:val="00C50BB7"/>
    <w:rsid w:val="00C519D5"/>
    <w:rsid w:val="00C53C82"/>
    <w:rsid w:val="00C55793"/>
    <w:rsid w:val="00C55EAE"/>
    <w:rsid w:val="00C60CAA"/>
    <w:rsid w:val="00C62B67"/>
    <w:rsid w:val="00C64632"/>
    <w:rsid w:val="00C6698D"/>
    <w:rsid w:val="00C75769"/>
    <w:rsid w:val="00C75C35"/>
    <w:rsid w:val="00C77CD0"/>
    <w:rsid w:val="00C81B24"/>
    <w:rsid w:val="00C8384B"/>
    <w:rsid w:val="00C8524B"/>
    <w:rsid w:val="00C97178"/>
    <w:rsid w:val="00CA27E7"/>
    <w:rsid w:val="00CA4694"/>
    <w:rsid w:val="00CA48E3"/>
    <w:rsid w:val="00CA6BB2"/>
    <w:rsid w:val="00CB0446"/>
    <w:rsid w:val="00CB070D"/>
    <w:rsid w:val="00CB2534"/>
    <w:rsid w:val="00CB2A96"/>
    <w:rsid w:val="00CB590E"/>
    <w:rsid w:val="00CC1B85"/>
    <w:rsid w:val="00CC3ECA"/>
    <w:rsid w:val="00CC5021"/>
    <w:rsid w:val="00CC7CDE"/>
    <w:rsid w:val="00CD0301"/>
    <w:rsid w:val="00CD0AED"/>
    <w:rsid w:val="00CD123C"/>
    <w:rsid w:val="00CD1922"/>
    <w:rsid w:val="00CD2003"/>
    <w:rsid w:val="00CD2981"/>
    <w:rsid w:val="00CD3C93"/>
    <w:rsid w:val="00CD4059"/>
    <w:rsid w:val="00CD43DD"/>
    <w:rsid w:val="00CD5E6C"/>
    <w:rsid w:val="00CD64B7"/>
    <w:rsid w:val="00CD6EA3"/>
    <w:rsid w:val="00CE04FA"/>
    <w:rsid w:val="00CE0674"/>
    <w:rsid w:val="00CE29B6"/>
    <w:rsid w:val="00CE2C2D"/>
    <w:rsid w:val="00CE4030"/>
    <w:rsid w:val="00CE4AE5"/>
    <w:rsid w:val="00CE4C56"/>
    <w:rsid w:val="00CE7118"/>
    <w:rsid w:val="00CE7306"/>
    <w:rsid w:val="00CF1920"/>
    <w:rsid w:val="00CF60FB"/>
    <w:rsid w:val="00CF75B3"/>
    <w:rsid w:val="00CF762A"/>
    <w:rsid w:val="00D00F90"/>
    <w:rsid w:val="00D014FD"/>
    <w:rsid w:val="00D03295"/>
    <w:rsid w:val="00D033C5"/>
    <w:rsid w:val="00D042F2"/>
    <w:rsid w:val="00D0664B"/>
    <w:rsid w:val="00D112F1"/>
    <w:rsid w:val="00D14052"/>
    <w:rsid w:val="00D1445C"/>
    <w:rsid w:val="00D16328"/>
    <w:rsid w:val="00D2227E"/>
    <w:rsid w:val="00D258BD"/>
    <w:rsid w:val="00D26DDF"/>
    <w:rsid w:val="00D27B55"/>
    <w:rsid w:val="00D31166"/>
    <w:rsid w:val="00D31252"/>
    <w:rsid w:val="00D33C5B"/>
    <w:rsid w:val="00D36E2F"/>
    <w:rsid w:val="00D4055F"/>
    <w:rsid w:val="00D44E84"/>
    <w:rsid w:val="00D45790"/>
    <w:rsid w:val="00D51B50"/>
    <w:rsid w:val="00D51DA0"/>
    <w:rsid w:val="00D53899"/>
    <w:rsid w:val="00D5397B"/>
    <w:rsid w:val="00D54488"/>
    <w:rsid w:val="00D56845"/>
    <w:rsid w:val="00D56CF0"/>
    <w:rsid w:val="00D57179"/>
    <w:rsid w:val="00D60F77"/>
    <w:rsid w:val="00D6178E"/>
    <w:rsid w:val="00D66F2F"/>
    <w:rsid w:val="00D720BF"/>
    <w:rsid w:val="00D724F7"/>
    <w:rsid w:val="00D724FC"/>
    <w:rsid w:val="00D7265E"/>
    <w:rsid w:val="00D735C6"/>
    <w:rsid w:val="00D7422E"/>
    <w:rsid w:val="00D76B43"/>
    <w:rsid w:val="00D7791E"/>
    <w:rsid w:val="00D77F5E"/>
    <w:rsid w:val="00D80311"/>
    <w:rsid w:val="00D81735"/>
    <w:rsid w:val="00D81AC6"/>
    <w:rsid w:val="00D827FB"/>
    <w:rsid w:val="00D830E6"/>
    <w:rsid w:val="00D87E61"/>
    <w:rsid w:val="00D904E7"/>
    <w:rsid w:val="00D90E91"/>
    <w:rsid w:val="00D938EF"/>
    <w:rsid w:val="00D93C3B"/>
    <w:rsid w:val="00D946C3"/>
    <w:rsid w:val="00D94F36"/>
    <w:rsid w:val="00D972B8"/>
    <w:rsid w:val="00DA06BB"/>
    <w:rsid w:val="00DA0A89"/>
    <w:rsid w:val="00DA0F8C"/>
    <w:rsid w:val="00DA1779"/>
    <w:rsid w:val="00DB0907"/>
    <w:rsid w:val="00DB1036"/>
    <w:rsid w:val="00DB391A"/>
    <w:rsid w:val="00DB6497"/>
    <w:rsid w:val="00DB7A4B"/>
    <w:rsid w:val="00DC0B65"/>
    <w:rsid w:val="00DC196F"/>
    <w:rsid w:val="00DC347A"/>
    <w:rsid w:val="00DC367B"/>
    <w:rsid w:val="00DC4A4E"/>
    <w:rsid w:val="00DC51CE"/>
    <w:rsid w:val="00DC6850"/>
    <w:rsid w:val="00DC6CDF"/>
    <w:rsid w:val="00DC7A5B"/>
    <w:rsid w:val="00DD052B"/>
    <w:rsid w:val="00DD0B7F"/>
    <w:rsid w:val="00DD4915"/>
    <w:rsid w:val="00DD5773"/>
    <w:rsid w:val="00DD5D16"/>
    <w:rsid w:val="00DD6520"/>
    <w:rsid w:val="00DE2A34"/>
    <w:rsid w:val="00DE3A04"/>
    <w:rsid w:val="00DE4670"/>
    <w:rsid w:val="00DE46AB"/>
    <w:rsid w:val="00DE5117"/>
    <w:rsid w:val="00E00327"/>
    <w:rsid w:val="00E024DB"/>
    <w:rsid w:val="00E04E3D"/>
    <w:rsid w:val="00E06298"/>
    <w:rsid w:val="00E062F8"/>
    <w:rsid w:val="00E0679E"/>
    <w:rsid w:val="00E07589"/>
    <w:rsid w:val="00E07DC5"/>
    <w:rsid w:val="00E127D2"/>
    <w:rsid w:val="00E14E72"/>
    <w:rsid w:val="00E15172"/>
    <w:rsid w:val="00E155E1"/>
    <w:rsid w:val="00E15A2A"/>
    <w:rsid w:val="00E16635"/>
    <w:rsid w:val="00E166E1"/>
    <w:rsid w:val="00E16D75"/>
    <w:rsid w:val="00E17FC3"/>
    <w:rsid w:val="00E20FD1"/>
    <w:rsid w:val="00E21B28"/>
    <w:rsid w:val="00E2225F"/>
    <w:rsid w:val="00E253CB"/>
    <w:rsid w:val="00E256C6"/>
    <w:rsid w:val="00E258DD"/>
    <w:rsid w:val="00E25D87"/>
    <w:rsid w:val="00E31D1E"/>
    <w:rsid w:val="00E34059"/>
    <w:rsid w:val="00E353C5"/>
    <w:rsid w:val="00E36AB4"/>
    <w:rsid w:val="00E4072D"/>
    <w:rsid w:val="00E4203C"/>
    <w:rsid w:val="00E421B7"/>
    <w:rsid w:val="00E441BB"/>
    <w:rsid w:val="00E4568C"/>
    <w:rsid w:val="00E465EE"/>
    <w:rsid w:val="00E47D4B"/>
    <w:rsid w:val="00E501C0"/>
    <w:rsid w:val="00E5059A"/>
    <w:rsid w:val="00E507F1"/>
    <w:rsid w:val="00E5411C"/>
    <w:rsid w:val="00E56591"/>
    <w:rsid w:val="00E56A65"/>
    <w:rsid w:val="00E57680"/>
    <w:rsid w:val="00E61D40"/>
    <w:rsid w:val="00E626B5"/>
    <w:rsid w:val="00E62935"/>
    <w:rsid w:val="00E70B7F"/>
    <w:rsid w:val="00E70F29"/>
    <w:rsid w:val="00E7285C"/>
    <w:rsid w:val="00E74D69"/>
    <w:rsid w:val="00E75E81"/>
    <w:rsid w:val="00E7697F"/>
    <w:rsid w:val="00E771AB"/>
    <w:rsid w:val="00E77B61"/>
    <w:rsid w:val="00E80893"/>
    <w:rsid w:val="00E80B8E"/>
    <w:rsid w:val="00E8193A"/>
    <w:rsid w:val="00E822C6"/>
    <w:rsid w:val="00E8257A"/>
    <w:rsid w:val="00E82838"/>
    <w:rsid w:val="00E85832"/>
    <w:rsid w:val="00E86181"/>
    <w:rsid w:val="00E86453"/>
    <w:rsid w:val="00E87237"/>
    <w:rsid w:val="00E902F2"/>
    <w:rsid w:val="00E918F5"/>
    <w:rsid w:val="00E91A24"/>
    <w:rsid w:val="00E93053"/>
    <w:rsid w:val="00E96F17"/>
    <w:rsid w:val="00E978B8"/>
    <w:rsid w:val="00EA12B8"/>
    <w:rsid w:val="00EA20FA"/>
    <w:rsid w:val="00EA2E7A"/>
    <w:rsid w:val="00EA375C"/>
    <w:rsid w:val="00EA4440"/>
    <w:rsid w:val="00EA65F4"/>
    <w:rsid w:val="00EA77A4"/>
    <w:rsid w:val="00EA7AFC"/>
    <w:rsid w:val="00EA7BE3"/>
    <w:rsid w:val="00EB25E6"/>
    <w:rsid w:val="00EB59A5"/>
    <w:rsid w:val="00EB6A75"/>
    <w:rsid w:val="00EB7199"/>
    <w:rsid w:val="00EC0E0F"/>
    <w:rsid w:val="00EC22C4"/>
    <w:rsid w:val="00EC2C4B"/>
    <w:rsid w:val="00EC5DEE"/>
    <w:rsid w:val="00ED082D"/>
    <w:rsid w:val="00ED2214"/>
    <w:rsid w:val="00ED236D"/>
    <w:rsid w:val="00ED373F"/>
    <w:rsid w:val="00EE0A34"/>
    <w:rsid w:val="00EE0EF1"/>
    <w:rsid w:val="00EE18D9"/>
    <w:rsid w:val="00EE2C70"/>
    <w:rsid w:val="00EF10E3"/>
    <w:rsid w:val="00EF29D1"/>
    <w:rsid w:val="00EF49A2"/>
    <w:rsid w:val="00EF57A4"/>
    <w:rsid w:val="00EF62F2"/>
    <w:rsid w:val="00EF6EB5"/>
    <w:rsid w:val="00EF7E37"/>
    <w:rsid w:val="00F01FFD"/>
    <w:rsid w:val="00F03D48"/>
    <w:rsid w:val="00F047C1"/>
    <w:rsid w:val="00F04E93"/>
    <w:rsid w:val="00F0612B"/>
    <w:rsid w:val="00F076B0"/>
    <w:rsid w:val="00F138B6"/>
    <w:rsid w:val="00F14DA0"/>
    <w:rsid w:val="00F152A8"/>
    <w:rsid w:val="00F168CB"/>
    <w:rsid w:val="00F1760B"/>
    <w:rsid w:val="00F17658"/>
    <w:rsid w:val="00F200DD"/>
    <w:rsid w:val="00F2036E"/>
    <w:rsid w:val="00F224D5"/>
    <w:rsid w:val="00F250CB"/>
    <w:rsid w:val="00F2543C"/>
    <w:rsid w:val="00F26891"/>
    <w:rsid w:val="00F27579"/>
    <w:rsid w:val="00F27A2C"/>
    <w:rsid w:val="00F30D21"/>
    <w:rsid w:val="00F330B8"/>
    <w:rsid w:val="00F34BD3"/>
    <w:rsid w:val="00F36C50"/>
    <w:rsid w:val="00F407CF"/>
    <w:rsid w:val="00F418AD"/>
    <w:rsid w:val="00F438DE"/>
    <w:rsid w:val="00F45125"/>
    <w:rsid w:val="00F505B9"/>
    <w:rsid w:val="00F5167C"/>
    <w:rsid w:val="00F5532B"/>
    <w:rsid w:val="00F57420"/>
    <w:rsid w:val="00F57C08"/>
    <w:rsid w:val="00F61B66"/>
    <w:rsid w:val="00F63103"/>
    <w:rsid w:val="00F638FE"/>
    <w:rsid w:val="00F66818"/>
    <w:rsid w:val="00F705A6"/>
    <w:rsid w:val="00F70F10"/>
    <w:rsid w:val="00F752D1"/>
    <w:rsid w:val="00F75F59"/>
    <w:rsid w:val="00F763F0"/>
    <w:rsid w:val="00F772D0"/>
    <w:rsid w:val="00F7734C"/>
    <w:rsid w:val="00F80CA0"/>
    <w:rsid w:val="00F8121A"/>
    <w:rsid w:val="00F8129D"/>
    <w:rsid w:val="00F82E56"/>
    <w:rsid w:val="00F90C5C"/>
    <w:rsid w:val="00F9117F"/>
    <w:rsid w:val="00F92D09"/>
    <w:rsid w:val="00F9389B"/>
    <w:rsid w:val="00F94D62"/>
    <w:rsid w:val="00F9560B"/>
    <w:rsid w:val="00F95A6E"/>
    <w:rsid w:val="00F96306"/>
    <w:rsid w:val="00FA0506"/>
    <w:rsid w:val="00FA0F92"/>
    <w:rsid w:val="00FA1B3D"/>
    <w:rsid w:val="00FA2922"/>
    <w:rsid w:val="00FA496F"/>
    <w:rsid w:val="00FA6EA7"/>
    <w:rsid w:val="00FB0076"/>
    <w:rsid w:val="00FB0B05"/>
    <w:rsid w:val="00FB0C59"/>
    <w:rsid w:val="00FB21BA"/>
    <w:rsid w:val="00FB27D1"/>
    <w:rsid w:val="00FB38C7"/>
    <w:rsid w:val="00FB52DA"/>
    <w:rsid w:val="00FB5D1A"/>
    <w:rsid w:val="00FB6623"/>
    <w:rsid w:val="00FB7170"/>
    <w:rsid w:val="00FB7E69"/>
    <w:rsid w:val="00FC012C"/>
    <w:rsid w:val="00FC0E45"/>
    <w:rsid w:val="00FC0EA8"/>
    <w:rsid w:val="00FC6219"/>
    <w:rsid w:val="00FC6F38"/>
    <w:rsid w:val="00FD0B2D"/>
    <w:rsid w:val="00FD19AE"/>
    <w:rsid w:val="00FD1A30"/>
    <w:rsid w:val="00FD4600"/>
    <w:rsid w:val="00FE145B"/>
    <w:rsid w:val="00FE14EB"/>
    <w:rsid w:val="00FE1E4A"/>
    <w:rsid w:val="00FE26C5"/>
    <w:rsid w:val="00FE4B8E"/>
    <w:rsid w:val="00FF2199"/>
    <w:rsid w:val="00FF3A3D"/>
    <w:rsid w:val="00FF3DC1"/>
    <w:rsid w:val="00FF6166"/>
    <w:rsid w:val="00FF7F6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62233C5"/>
  <w15:docId w15:val="{8A00E297-9640-4B12-8239-E3005147C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40" w:line="360" w:lineRule="auto"/>
      <w:jc w:val="both"/>
    </w:pPr>
    <w:rPr>
      <w:rFonts w:ascii="CorporateSBQ" w:hAnsi="CorporateSBQ"/>
      <w:sz w:val="22"/>
      <w:lang w:eastAsia="de-DE"/>
    </w:rPr>
  </w:style>
  <w:style w:type="paragraph" w:styleId="Heading1">
    <w:name w:val="heading 1"/>
    <w:basedOn w:val="TitelWegezurAusfhrung"/>
    <w:next w:val="Normal"/>
    <w:qFormat/>
    <w:pPr>
      <w:pageBreakBefore/>
      <w:spacing w:before="120"/>
      <w:outlineLvl w:val="0"/>
    </w:pPr>
  </w:style>
  <w:style w:type="paragraph" w:styleId="Heading2">
    <w:name w:val="heading 2"/>
    <w:basedOn w:val="Normal"/>
    <w:next w:val="Normal"/>
    <w:qFormat/>
    <w:pPr>
      <w:spacing w:before="240"/>
      <w:jc w:val="left"/>
      <w:outlineLvl w:val="1"/>
    </w:pPr>
    <w:rPr>
      <w:b/>
      <w:vanish/>
    </w:rPr>
  </w:style>
  <w:style w:type="paragraph" w:styleId="Heading3">
    <w:name w:val="heading 3"/>
    <w:basedOn w:val="Normal"/>
    <w:next w:val="Normal"/>
    <w:qFormat/>
    <w:pPr>
      <w:pageBreakBefore/>
      <w:spacing w:after="480" w:line="240" w:lineRule="auto"/>
      <w:jc w:val="left"/>
      <w:outlineLvl w:val="2"/>
    </w:pPr>
    <w:rPr>
      <w:b/>
      <w:u w:val="single"/>
    </w:rPr>
  </w:style>
  <w:style w:type="paragraph" w:styleId="Heading4">
    <w:name w:val="heading 4"/>
    <w:basedOn w:val="Normal"/>
    <w:next w:val="Normal"/>
    <w:qFormat/>
    <w:pPr>
      <w:spacing w:before="840" w:after="480"/>
      <w:jc w:val="left"/>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ender">
    <w:name w:val="Absender"/>
    <w:basedOn w:val="Normal"/>
    <w:next w:val="Normal"/>
    <w:pPr>
      <w:keepLines/>
      <w:spacing w:after="0"/>
      <w:ind w:left="4680"/>
    </w:pPr>
    <w:rPr>
      <w:rFonts w:ascii="Courier New" w:hAnsi="Courier New"/>
      <w:sz w:val="24"/>
      <w:lang w:val="de-DE"/>
    </w:rPr>
  </w:style>
  <w:style w:type="paragraph" w:customStyle="1" w:styleId="Adresse">
    <w:name w:val="Adresse"/>
    <w:basedOn w:val="Normal"/>
    <w:pPr>
      <w:keepNext/>
      <w:framePr w:w="4536" w:hSpace="142" w:wrap="notBeside" w:vAnchor="page" w:hAnchor="page" w:x="6692" w:y="3120" w:anchorLock="1"/>
      <w:spacing w:after="0"/>
    </w:pPr>
    <w:rPr>
      <w:rFonts w:ascii="Univers" w:hAnsi="Univers"/>
      <w:color w:val="FF0000"/>
      <w:sz w:val="24"/>
      <w:lang w:val="de-DE"/>
    </w:rPr>
  </w:style>
  <w:style w:type="paragraph" w:styleId="Salutation">
    <w:name w:val="Salutation"/>
    <w:basedOn w:val="Normal"/>
    <w:pPr>
      <w:spacing w:before="240"/>
    </w:pPr>
  </w:style>
  <w:style w:type="paragraph" w:customStyle="1" w:styleId="Firmenname">
    <w:name w:val="Firmenname"/>
    <w:basedOn w:val="BodyText"/>
    <w:next w:val="Absender"/>
    <w:pPr>
      <w:keepNext/>
      <w:spacing w:after="0"/>
      <w:ind w:left="5400" w:hanging="720"/>
    </w:pPr>
    <w:rPr>
      <w:rFonts w:ascii="Courier New" w:hAnsi="Courier New"/>
      <w:caps/>
      <w:sz w:val="24"/>
      <w:lang w:val="de-DE"/>
    </w:rPr>
  </w:style>
  <w:style w:type="paragraph" w:styleId="BodyText">
    <w:name w:val="Body Text"/>
    <w:basedOn w:val="Normal"/>
    <w:qFormat/>
    <w:rsid w:val="00423CC9"/>
    <w:pPr>
      <w:spacing w:after="120"/>
    </w:pPr>
  </w:style>
  <w:style w:type="paragraph" w:styleId="Footer">
    <w:name w:val="footer"/>
    <w:basedOn w:val="Normal"/>
    <w:pPr>
      <w:tabs>
        <w:tab w:val="center" w:pos="4536"/>
        <w:tab w:val="right" w:pos="9072"/>
      </w:tabs>
    </w:pPr>
  </w:style>
  <w:style w:type="paragraph" w:customStyle="1" w:styleId="IhreZeichenEingabe">
    <w:name w:val="Ihre Zeichen Eingabe"/>
    <w:basedOn w:val="BodyText"/>
    <w:next w:val="BodyText"/>
    <w:pPr>
      <w:tabs>
        <w:tab w:val="left" w:pos="1134"/>
        <w:tab w:val="left" w:pos="3686"/>
        <w:tab w:val="left" w:pos="6237"/>
      </w:tabs>
      <w:spacing w:after="240"/>
    </w:pPr>
    <w:rPr>
      <w:rFonts w:ascii="Univers" w:hAnsi="Univers"/>
      <w:position w:val="6"/>
      <w:lang w:val="de-DE"/>
    </w:rPr>
  </w:style>
  <w:style w:type="paragraph" w:customStyle="1" w:styleId="IhreZeichenUnsereZeic">
    <w:name w:val="Ihre Zeichen/Unsere Zeic"/>
    <w:basedOn w:val="BodyText"/>
    <w:next w:val="IhreZeichenEingabe"/>
    <w:pPr>
      <w:keepNext/>
      <w:tabs>
        <w:tab w:val="left" w:pos="2835"/>
        <w:tab w:val="left" w:pos="5670"/>
      </w:tabs>
      <w:spacing w:before="240" w:after="0"/>
    </w:pPr>
    <w:rPr>
      <w:rFonts w:ascii="Courier New" w:hAnsi="Courier New"/>
      <w:sz w:val="12"/>
      <w:lang w:val="de-DE"/>
    </w:rPr>
  </w:style>
  <w:style w:type="character" w:customStyle="1" w:styleId="Kapitlchen">
    <w:name w:val="Kapitälchen"/>
    <w:basedOn w:val="DefaultParagraphFont"/>
    <w:rPr>
      <w:b/>
      <w:smallCaps/>
    </w:rPr>
  </w:style>
  <w:style w:type="paragraph" w:styleId="Header">
    <w:name w:val="header"/>
    <w:basedOn w:val="Normal"/>
    <w:pPr>
      <w:tabs>
        <w:tab w:val="center" w:pos="4536"/>
        <w:tab w:val="right" w:pos="9072"/>
      </w:tabs>
    </w:pPr>
  </w:style>
  <w:style w:type="paragraph" w:customStyle="1" w:styleId="mfg">
    <w:name w:val="mfg"/>
    <w:basedOn w:val="Normal"/>
    <w:pPr>
      <w:spacing w:after="480"/>
      <w:ind w:left="992"/>
    </w:pPr>
  </w:style>
  <w:style w:type="paragraph" w:customStyle="1" w:styleId="mfg1">
    <w:name w:val="mfg1"/>
    <w:basedOn w:val="Normal"/>
    <w:pPr>
      <w:ind w:left="993"/>
    </w:pPr>
    <w:rPr>
      <w:color w:val="FF0000"/>
    </w:rPr>
  </w:style>
  <w:style w:type="character" w:styleId="PageNumber">
    <w:name w:val="page number"/>
    <w:basedOn w:val="DefaultParagraphFont"/>
  </w:style>
  <w:style w:type="paragraph" w:styleId="Title">
    <w:name w:val="Title"/>
    <w:basedOn w:val="Normal"/>
    <w:qFormat/>
    <w:pPr>
      <w:spacing w:before="6000"/>
      <w:jc w:val="center"/>
    </w:pPr>
    <w:rPr>
      <w:b/>
      <w:kern w:val="28"/>
    </w:rPr>
  </w:style>
  <w:style w:type="paragraph" w:customStyle="1" w:styleId="StandardAnsprche">
    <w:name w:val="Standard Ansprüche"/>
    <w:basedOn w:val="Normal"/>
    <w:pPr>
      <w:keepNext/>
      <w:spacing w:after="480"/>
    </w:pPr>
  </w:style>
  <w:style w:type="character" w:styleId="LineNumber">
    <w:name w:val="line number"/>
    <w:basedOn w:val="DefaultParagraphFont"/>
  </w:style>
  <w:style w:type="paragraph" w:customStyle="1" w:styleId="TitelderAnmeldung">
    <w:name w:val="Titel der Anmeldung"/>
    <w:basedOn w:val="Normal"/>
    <w:pPr>
      <w:spacing w:before="6000" w:after="1440"/>
      <w:jc w:val="center"/>
    </w:pPr>
    <w:rPr>
      <w:b/>
      <w:kern w:val="28"/>
    </w:rPr>
  </w:style>
  <w:style w:type="paragraph" w:customStyle="1" w:styleId="TitelZusammenfassung">
    <w:name w:val="Titel Zusammenfassung"/>
    <w:basedOn w:val="TitelPatentansprche"/>
    <w:rPr>
      <w:b w:val="0"/>
    </w:rPr>
  </w:style>
  <w:style w:type="paragraph" w:customStyle="1" w:styleId="TitelPatentansprche">
    <w:name w:val="Titel Patentansprüche"/>
    <w:basedOn w:val="Normal"/>
    <w:pPr>
      <w:keepNext/>
      <w:pageBreakBefore/>
      <w:spacing w:before="840" w:after="480"/>
      <w:jc w:val="left"/>
    </w:pPr>
    <w:rPr>
      <w:b/>
    </w:rPr>
  </w:style>
  <w:style w:type="paragraph" w:customStyle="1" w:styleId="TitelBezugszeichen">
    <w:name w:val="Titel Bezugszeichen"/>
    <w:basedOn w:val="TitelPatentansprche"/>
    <w:pPr>
      <w:spacing w:line="240" w:lineRule="auto"/>
    </w:pPr>
    <w:rPr>
      <w:b w:val="0"/>
      <w:u w:val="single"/>
    </w:rPr>
  </w:style>
  <w:style w:type="paragraph" w:customStyle="1" w:styleId="TitelTechnischesGebiet">
    <w:name w:val="Titel Technisches Gebiet"/>
    <w:basedOn w:val="Normal"/>
    <w:pPr>
      <w:spacing w:after="480"/>
      <w:jc w:val="left"/>
    </w:pPr>
    <w:rPr>
      <w:b/>
    </w:rPr>
  </w:style>
  <w:style w:type="paragraph" w:customStyle="1" w:styleId="TitelStandderTechnik">
    <w:name w:val="Titel Stand der Technik"/>
    <w:basedOn w:val="TitelPatentansprche"/>
    <w:pPr>
      <w:spacing w:before="0"/>
    </w:pPr>
  </w:style>
  <w:style w:type="paragraph" w:customStyle="1" w:styleId="TitelWegezurAusfhrung">
    <w:name w:val="Titel Wege zur Ausführung"/>
    <w:basedOn w:val="TitelTechnischesGebiet"/>
    <w:pPr>
      <w:spacing w:before="840"/>
    </w:pPr>
  </w:style>
  <w:style w:type="paragraph" w:customStyle="1" w:styleId="TitelKurzeBeschreibungderZeichnung">
    <w:name w:val="Titel Kurze Beschreibung der Zeichnung"/>
    <w:basedOn w:val="TitelTechnischesGebiet"/>
  </w:style>
  <w:style w:type="paragraph" w:customStyle="1" w:styleId="Anspruchsmerkmal">
    <w:name w:val="Anspruchsmerkmal"/>
    <w:basedOn w:val="Patentanspruch"/>
    <w:rsid w:val="00FE4B8E"/>
    <w:pPr>
      <w:numPr>
        <w:numId w:val="16"/>
      </w:numPr>
      <w:tabs>
        <w:tab w:val="left" w:pos="357"/>
      </w:tabs>
      <w:spacing w:before="0"/>
      <w:ind w:left="850" w:hanging="425"/>
    </w:pPr>
  </w:style>
  <w:style w:type="paragraph" w:customStyle="1" w:styleId="Patentanspruch">
    <w:name w:val="Patentanspruch"/>
    <w:basedOn w:val="Normal"/>
    <w:pPr>
      <w:numPr>
        <w:numId w:val="2"/>
      </w:numPr>
      <w:tabs>
        <w:tab w:val="clear" w:pos="360"/>
        <w:tab w:val="left" w:pos="425"/>
      </w:tabs>
      <w:spacing w:before="240"/>
      <w:ind w:left="425" w:hanging="425"/>
    </w:pPr>
  </w:style>
  <w:style w:type="paragraph" w:customStyle="1" w:styleId="Figurenliste">
    <w:name w:val="Figurenliste"/>
    <w:basedOn w:val="Normal"/>
    <w:pPr>
      <w:ind w:left="1418" w:hanging="1418"/>
    </w:pPr>
    <w:rPr>
      <w:lang w:val="de-DE"/>
    </w:rPr>
  </w:style>
  <w:style w:type="paragraph" w:styleId="TOC2">
    <w:name w:val="toc 2"/>
    <w:basedOn w:val="Normal"/>
    <w:next w:val="Normal"/>
    <w:autoRedefine/>
    <w:semiHidden/>
    <w:pPr>
      <w:widowControl w:val="0"/>
      <w:tabs>
        <w:tab w:val="right" w:leader="dot" w:pos="9072"/>
      </w:tabs>
      <w:spacing w:after="0" w:line="240" w:lineRule="auto"/>
    </w:pPr>
  </w:style>
  <w:style w:type="character" w:styleId="CommentReference">
    <w:name w:val="annotation reference"/>
    <w:basedOn w:val="DefaultParagraphFont"/>
    <w:semiHidden/>
    <w:rPr>
      <w:sz w:val="16"/>
    </w:rPr>
  </w:style>
  <w:style w:type="paragraph" w:styleId="CommentText">
    <w:name w:val="annotation text"/>
    <w:basedOn w:val="Normal"/>
    <w:link w:val="CommentTextChar"/>
    <w:semiHidden/>
    <w:rPr>
      <w:sz w:val="20"/>
    </w:rPr>
  </w:style>
  <w:style w:type="paragraph" w:styleId="BalloonText">
    <w:name w:val="Balloon Text"/>
    <w:basedOn w:val="Normal"/>
    <w:semiHidden/>
    <w:rsid w:val="00927FEA"/>
    <w:rPr>
      <w:rFonts w:ascii="Tahoma" w:hAnsi="Tahoma" w:cs="Tahoma"/>
      <w:sz w:val="16"/>
      <w:szCs w:val="16"/>
    </w:rPr>
  </w:style>
  <w:style w:type="paragraph" w:styleId="CommentSubject">
    <w:name w:val="annotation subject"/>
    <w:basedOn w:val="CommentText"/>
    <w:next w:val="CommentText"/>
    <w:link w:val="CommentSubjectChar"/>
    <w:semiHidden/>
    <w:unhideWhenUsed/>
    <w:rsid w:val="007451C2"/>
    <w:pPr>
      <w:spacing w:line="240" w:lineRule="auto"/>
    </w:pPr>
    <w:rPr>
      <w:b/>
      <w:bCs/>
    </w:rPr>
  </w:style>
  <w:style w:type="character" w:customStyle="1" w:styleId="CommentTextChar">
    <w:name w:val="Comment Text Char"/>
    <w:basedOn w:val="DefaultParagraphFont"/>
    <w:link w:val="CommentText"/>
    <w:semiHidden/>
    <w:rsid w:val="007451C2"/>
    <w:rPr>
      <w:rFonts w:ascii="CorporateSBQ" w:hAnsi="CorporateSBQ"/>
      <w:lang w:eastAsia="de-DE"/>
    </w:rPr>
  </w:style>
  <w:style w:type="character" w:customStyle="1" w:styleId="CommentSubjectChar">
    <w:name w:val="Comment Subject Char"/>
    <w:basedOn w:val="CommentTextChar"/>
    <w:link w:val="CommentSubject"/>
    <w:semiHidden/>
    <w:rsid w:val="007451C2"/>
    <w:rPr>
      <w:rFonts w:ascii="CorporateSBQ" w:hAnsi="CorporateSBQ"/>
      <w:b/>
      <w:bCs/>
      <w:lang w:eastAsia="de-DE"/>
    </w:rPr>
  </w:style>
  <w:style w:type="character" w:styleId="PlaceholderText">
    <w:name w:val="Placeholder Text"/>
    <w:basedOn w:val="DefaultParagraphFont"/>
    <w:uiPriority w:val="99"/>
    <w:semiHidden/>
    <w:rsid w:val="000C4873"/>
    <w:rPr>
      <w:color w:val="808080"/>
    </w:rPr>
  </w:style>
  <w:style w:type="paragraph" w:styleId="Revision">
    <w:name w:val="Revision"/>
    <w:hidden/>
    <w:uiPriority w:val="99"/>
    <w:semiHidden/>
    <w:rsid w:val="00053137"/>
    <w:rPr>
      <w:rFonts w:ascii="CorporateSBQ" w:hAnsi="CorporateSBQ"/>
      <w:sz w:val="22"/>
      <w:lang w:eastAsia="de-DE"/>
    </w:rPr>
  </w:style>
  <w:style w:type="paragraph" w:styleId="ListParagraph">
    <w:name w:val="List Paragraph"/>
    <w:basedOn w:val="Normal"/>
    <w:uiPriority w:val="34"/>
    <w:qFormat/>
    <w:rsid w:val="006735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7032563">
      <w:bodyDiv w:val="1"/>
      <w:marLeft w:val="0"/>
      <w:marRight w:val="0"/>
      <w:marTop w:val="0"/>
      <w:marBottom w:val="0"/>
      <w:divBdr>
        <w:top w:val="none" w:sz="0" w:space="0" w:color="auto"/>
        <w:left w:val="none" w:sz="0" w:space="0" w:color="auto"/>
        <w:bottom w:val="none" w:sz="0" w:space="0" w:color="auto"/>
        <w:right w:val="none" w:sz="0" w:space="0" w:color="auto"/>
      </w:divBdr>
    </w:div>
    <w:div w:id="1736705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Q:\WINPAT\FORMLET\FZZZZ\D\appl-norm.dotm"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appl-norm</Template>
  <TotalTime>0</TotalTime>
  <Pages>1</Pages>
  <Words>316</Words>
  <Characters>1803</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Vorlage für Anmeldungsentwürfe</vt:lpstr>
    </vt:vector>
  </TitlesOfParts>
  <Company>Keller Schneider</Company>
  <LinksUpToDate>false</LinksUpToDate>
  <CharactersWithSpaces>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Vorlage für Anmeldungsentwürfe</dc:title>
  <dc:subject>1. Entwurf</dc:subject>
  <dc:creator>Justin Hoppler                </dc:creator>
  <cp:keywords/>
  <dc:description>WINPAT1.0:P,STANDARD-ORI,1,2,P,STANDARD-COPY,1,2,STANDARD-PRE,2,2,0,A,Y,Y,Y_x000d_</dc:description>
  <cp:lastModifiedBy>Nor Ainah</cp:lastModifiedBy>
  <cp:revision>3</cp:revision>
  <cp:lastPrinted>2023-01-20T09:20:00Z</cp:lastPrinted>
  <dcterms:created xsi:type="dcterms:W3CDTF">2024-07-16T07:06:00Z</dcterms:created>
  <dcterms:modified xsi:type="dcterms:W3CDTF">2024-07-16T07:07:00Z</dcterms:modified>
</cp:coreProperties>
</file>